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1541">
        <w:rPr>
          <w:rFonts w:ascii="Times New Roman" w:eastAsia="Times New Roman" w:hAnsi="Times New Roman" w:cs="Times New Roman"/>
          <w:b/>
          <w:sz w:val="28"/>
          <w:szCs w:val="28"/>
        </w:rPr>
        <w:t>УПРАВЛЕНИЕ ОБРАЗОВАНИЯ</w:t>
      </w:r>
    </w:p>
    <w:p w:rsidR="00E7351B" w:rsidRPr="00791541" w:rsidRDefault="00E7351B" w:rsidP="0079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</w:rPr>
        <w:t>АДМИН</w:t>
      </w:r>
      <w:r w:rsidR="00C403E6">
        <w:rPr>
          <w:rFonts w:ascii="Times New Roman" w:eastAsia="Times New Roman" w:hAnsi="Times New Roman" w:cs="Times New Roman"/>
          <w:b/>
          <w:sz w:val="28"/>
          <w:szCs w:val="28"/>
        </w:rPr>
        <w:t>ИСТРАЦИИ НЕЛИДОВСКОГО МУНИЦИПАЛЬНОГО</w:t>
      </w:r>
      <w:r w:rsidRPr="00791541">
        <w:rPr>
          <w:rFonts w:ascii="Times New Roman" w:eastAsia="Times New Roman" w:hAnsi="Times New Roman" w:cs="Times New Roman"/>
          <w:b/>
          <w:sz w:val="28"/>
          <w:szCs w:val="28"/>
        </w:rPr>
        <w:t xml:space="preserve"> ОКРУГА </w:t>
      </w:r>
    </w:p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</w:rPr>
        <w:t>ТВЕРСКОЙ ОБЛАСТИ</w:t>
      </w: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</w:rPr>
        <w:t>ПРИКАЗ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Default="00C403E6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29.10.2025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7B53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 xml:space="preserve"> г. Нелидово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142</w:t>
      </w:r>
    </w:p>
    <w:p w:rsidR="00023156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подготовке к проведению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итогового</w:t>
      </w:r>
      <w:proofErr w:type="gramEnd"/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</w:t>
      </w:r>
      <w:r w:rsidR="00023156">
        <w:rPr>
          <w:rFonts w:ascii="Times New Roman" w:eastAsia="Times New Roman" w:hAnsi="Times New Roman" w:cs="Times New Roman"/>
          <w:b/>
          <w:sz w:val="28"/>
          <w:szCs w:val="28"/>
        </w:rPr>
        <w:t xml:space="preserve">чинения   (изложения)  </w:t>
      </w:r>
      <w:r w:rsidR="00BE680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3156">
        <w:rPr>
          <w:rFonts w:ascii="Times New Roman" w:eastAsia="Times New Roman" w:hAnsi="Times New Roman" w:cs="Times New Roman"/>
          <w:b/>
          <w:sz w:val="28"/>
          <w:szCs w:val="28"/>
        </w:rPr>
        <w:t xml:space="preserve">в  </w:t>
      </w:r>
      <w:r w:rsidR="00C403E6">
        <w:rPr>
          <w:rFonts w:ascii="Times New Roman" w:eastAsia="Times New Roman" w:hAnsi="Times New Roman" w:cs="Times New Roman"/>
          <w:b/>
          <w:sz w:val="28"/>
          <w:szCs w:val="28"/>
        </w:rPr>
        <w:t>2025/2026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уче</w:t>
      </w:r>
      <w:r w:rsidR="00023156">
        <w:rPr>
          <w:rFonts w:ascii="Times New Roman" w:eastAsia="Times New Roman" w:hAnsi="Times New Roman" w:cs="Times New Roman"/>
          <w:b/>
          <w:sz w:val="28"/>
          <w:szCs w:val="28"/>
        </w:rPr>
        <w:t xml:space="preserve">бном  году </w:t>
      </w:r>
      <w:proofErr w:type="gramEnd"/>
    </w:p>
    <w:p w:rsidR="00023156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53CF" w:rsidRPr="007B53CF" w:rsidRDefault="007B53CF" w:rsidP="007B53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3C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Start"/>
      <w:r w:rsidRPr="007B53C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 w:rsidR="00387F5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Российской Федерации и Федеральной службы по надзору в</w:t>
      </w:r>
      <w:r w:rsidR="005A1BFA">
        <w:rPr>
          <w:rFonts w:ascii="Times New Roman" w:eastAsia="Times New Roman" w:hAnsi="Times New Roman" w:cs="Times New Roman"/>
          <w:sz w:val="28"/>
          <w:szCs w:val="28"/>
        </w:rPr>
        <w:t xml:space="preserve"> сфере образования и науки от 04.04.2023 № 233/552</w:t>
      </w:r>
      <w:r w:rsidR="00387F5E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учетом письма Федеральной службы по надзору в сфере образования и науки 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>от 24.10.2025</w:t>
      </w:r>
      <w:r w:rsidR="00023156">
        <w:rPr>
          <w:rFonts w:ascii="Times New Roman" w:eastAsia="Times New Roman" w:hAnsi="Times New Roman" w:cs="Times New Roman"/>
          <w:sz w:val="28"/>
          <w:szCs w:val="28"/>
        </w:rPr>
        <w:t xml:space="preserve"> № 04</w:t>
      </w:r>
      <w:r w:rsidR="003B44E0">
        <w:rPr>
          <w:rFonts w:ascii="Times New Roman" w:eastAsia="Times New Roman" w:hAnsi="Times New Roman" w:cs="Times New Roman"/>
          <w:sz w:val="28"/>
          <w:szCs w:val="28"/>
        </w:rPr>
        <w:t>-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>363</w:t>
      </w:r>
      <w:r w:rsidR="00BE68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D7E36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Тверской области от 28.10.2025 № 819/ПК «Об</w:t>
      </w:r>
      <w:proofErr w:type="gramEnd"/>
      <w:r w:rsidR="003D7E36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и проведении итогового сочинения (изложения) на территории Тверской области в 2025/2026 учебном году, </w:t>
      </w:r>
      <w:r>
        <w:rPr>
          <w:rFonts w:ascii="Times New Roman" w:eastAsia="Times New Roman" w:hAnsi="Times New Roman" w:cs="Times New Roman"/>
          <w:sz w:val="28"/>
          <w:szCs w:val="28"/>
        </w:rPr>
        <w:t>в целях подготовки к проведению итогов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>ого сочинения (изложения) в 2025/2026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1BFA">
        <w:rPr>
          <w:rFonts w:ascii="Times New Roman" w:eastAsia="Times New Roman" w:hAnsi="Times New Roman" w:cs="Times New Roman"/>
          <w:sz w:val="28"/>
          <w:szCs w:val="28"/>
        </w:rPr>
        <w:t xml:space="preserve">учебном году в   </w:t>
      </w:r>
      <w:proofErr w:type="spellStart"/>
      <w:r w:rsidR="005A1BFA">
        <w:rPr>
          <w:rFonts w:ascii="Times New Roman" w:eastAsia="Times New Roman" w:hAnsi="Times New Roman" w:cs="Times New Roman"/>
          <w:sz w:val="28"/>
          <w:szCs w:val="28"/>
        </w:rPr>
        <w:t>Нелидовском</w:t>
      </w:r>
      <w:proofErr w:type="spellEnd"/>
      <w:r w:rsidR="00C403E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</w:t>
      </w:r>
      <w:r w:rsidR="005A1BFA">
        <w:rPr>
          <w:rFonts w:ascii="Times New Roman" w:eastAsia="Times New Roman" w:hAnsi="Times New Roman" w:cs="Times New Roman"/>
          <w:sz w:val="28"/>
          <w:szCs w:val="28"/>
        </w:rPr>
        <w:t xml:space="preserve"> округе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53CF" w:rsidRDefault="002C5B76" w:rsidP="00014922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="00E7351B" w:rsidRPr="00A919B9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Ы В А Ю:</w:t>
      </w:r>
    </w:p>
    <w:p w:rsidR="00C403E6" w:rsidRPr="00C403E6" w:rsidRDefault="00C403E6" w:rsidP="00C403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3E6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3E6">
        <w:rPr>
          <w:rFonts w:ascii="Times New Roman" w:eastAsia="Times New Roman" w:hAnsi="Times New Roman" w:cs="Times New Roman"/>
          <w:sz w:val="28"/>
          <w:szCs w:val="28"/>
        </w:rPr>
        <w:t xml:space="preserve"> проведение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403E6">
        <w:rPr>
          <w:rFonts w:ascii="Times New Roman" w:eastAsia="Times New Roman" w:hAnsi="Times New Roman" w:cs="Times New Roman"/>
          <w:sz w:val="28"/>
          <w:szCs w:val="28"/>
        </w:rPr>
        <w:t xml:space="preserve"> итогового     сочинения     </w:t>
      </w:r>
      <w:r w:rsidR="00FB0F0C" w:rsidRPr="00C403E6">
        <w:rPr>
          <w:rFonts w:ascii="Times New Roman" w:eastAsia="Times New Roman" w:hAnsi="Times New Roman" w:cs="Times New Roman"/>
          <w:sz w:val="28"/>
          <w:szCs w:val="28"/>
        </w:rPr>
        <w:t>(изложения)</w:t>
      </w:r>
      <w:r w:rsidRPr="00C40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0F0C" w:rsidRPr="00C40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B53CF" w:rsidRPr="00C403E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7B53CF" w:rsidRPr="00C40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53CF" w:rsidRPr="00C403E6" w:rsidRDefault="00C403E6" w:rsidP="00C4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</w:t>
      </w:r>
      <w:proofErr w:type="gramStart"/>
      <w:r w:rsidR="00387F5E" w:rsidRPr="00C403E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B53CF" w:rsidRPr="00C403E6">
        <w:rPr>
          <w:rFonts w:ascii="Times New Roman" w:eastAsia="Times New Roman" w:hAnsi="Times New Roman" w:cs="Times New Roman"/>
          <w:sz w:val="28"/>
          <w:szCs w:val="28"/>
        </w:rPr>
        <w:t>рганизациях</w:t>
      </w:r>
      <w:proofErr w:type="gramEnd"/>
      <w:r w:rsidR="00387F5E" w:rsidRPr="00C40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="00514385" w:rsidRPr="00C403E6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  <w:r w:rsidR="00387F5E" w:rsidRPr="00C403E6">
        <w:rPr>
          <w:rFonts w:ascii="Times New Roman" w:eastAsia="Times New Roman" w:hAnsi="Times New Roman" w:cs="Times New Roman"/>
          <w:sz w:val="28"/>
          <w:szCs w:val="28"/>
        </w:rPr>
        <w:t>, реализующих образовательные програм</w:t>
      </w:r>
      <w:r w:rsidR="00FB0F0C" w:rsidRPr="00C403E6">
        <w:rPr>
          <w:rFonts w:ascii="Times New Roman" w:eastAsia="Times New Roman" w:hAnsi="Times New Roman" w:cs="Times New Roman"/>
          <w:sz w:val="28"/>
          <w:szCs w:val="28"/>
        </w:rPr>
        <w:t>мы среднего общего образования</w:t>
      </w:r>
      <w:r w:rsidR="002C5B76" w:rsidRPr="00C403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B0F0C" w:rsidRPr="00C40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5B76" w:rsidRPr="00C403E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3 декабря 2025</w:t>
      </w:r>
      <w:r w:rsidR="00FB0F0C" w:rsidRPr="00C403E6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3670FE" w:rsidRPr="003670FE" w:rsidRDefault="003670FE" w:rsidP="0036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387F5E" w:rsidRPr="003670F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 xml:space="preserve">Определить сроки </w:t>
      </w:r>
      <w:r w:rsidRPr="003670FE">
        <w:rPr>
          <w:rFonts w:ascii="Times New Roman" w:eastAsia="Times New Roman" w:hAnsi="Times New Roman" w:cs="Times New Roman"/>
          <w:sz w:val="28"/>
          <w:szCs w:val="28"/>
        </w:rPr>
        <w:t xml:space="preserve">регистрации   для   участия  в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70FE">
        <w:rPr>
          <w:rFonts w:ascii="Times New Roman" w:eastAsia="Times New Roman" w:hAnsi="Times New Roman" w:cs="Times New Roman"/>
          <w:sz w:val="28"/>
          <w:szCs w:val="28"/>
        </w:rPr>
        <w:t xml:space="preserve"> написании итогового </w:t>
      </w:r>
    </w:p>
    <w:p w:rsidR="00387F5E" w:rsidRPr="00514385" w:rsidRDefault="003670FE" w:rsidP="0051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3AD">
        <w:rPr>
          <w:rFonts w:ascii="Times New Roman" w:eastAsia="Times New Roman" w:hAnsi="Times New Roman" w:cs="Times New Roman"/>
          <w:sz w:val="28"/>
          <w:szCs w:val="28"/>
        </w:rPr>
        <w:t>сочинения (изложения)</w:t>
      </w:r>
      <w:r w:rsidR="00B14C17">
        <w:rPr>
          <w:rFonts w:ascii="Times New Roman" w:eastAsia="Times New Roman" w:hAnsi="Times New Roman" w:cs="Times New Roman"/>
          <w:sz w:val="28"/>
          <w:szCs w:val="28"/>
        </w:rPr>
        <w:t xml:space="preserve"> с 5 ноября по 19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 xml:space="preserve"> ноября 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4D1BF4" w:rsidRPr="00387F5E" w:rsidRDefault="00C403E6" w:rsidP="00387F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387F5E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>Определить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>места регистрации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 xml:space="preserve"> итоговом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 xml:space="preserve"> сочинении </w:t>
      </w:r>
    </w:p>
    <w:p w:rsidR="00884E4C" w:rsidRPr="004D1BF4" w:rsidRDefault="00884E4C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BF4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4D1BF4">
        <w:rPr>
          <w:rFonts w:ascii="Times New Roman" w:eastAsia="Times New Roman" w:hAnsi="Times New Roman" w:cs="Times New Roman"/>
          <w:sz w:val="28"/>
          <w:szCs w:val="28"/>
        </w:rPr>
        <w:t>изложении</w:t>
      </w:r>
      <w:proofErr w:type="gramEnd"/>
      <w:r w:rsidRPr="004D1BF4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C403E6" w:rsidRDefault="00C403E6" w:rsidP="00C403E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.1. Для    обучающихся   11  (12)   классов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84E4C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="00884E4C">
        <w:rPr>
          <w:rFonts w:ascii="Times New Roman" w:eastAsia="Times New Roman" w:hAnsi="Times New Roman" w:cs="Times New Roman"/>
          <w:sz w:val="28"/>
          <w:szCs w:val="28"/>
        </w:rPr>
        <w:t xml:space="preserve">разовательных </w:t>
      </w:r>
    </w:p>
    <w:p w:rsidR="00884E4C" w:rsidRPr="0051622A" w:rsidRDefault="0051622A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03E6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proofErr w:type="gramEnd"/>
      <w:r w:rsidRPr="00C403E6">
        <w:rPr>
          <w:rFonts w:ascii="Times New Roman" w:eastAsia="Times New Roman" w:hAnsi="Times New Roman" w:cs="Times New Roman"/>
          <w:sz w:val="28"/>
          <w:szCs w:val="28"/>
        </w:rPr>
        <w:t>,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E4C" w:rsidRPr="0051622A">
        <w:rPr>
          <w:rFonts w:ascii="Times New Roman" w:eastAsia="Times New Roman" w:hAnsi="Times New Roman" w:cs="Times New Roman"/>
          <w:sz w:val="28"/>
          <w:szCs w:val="28"/>
        </w:rPr>
        <w:t>в которых обучающиеся осваивают образовательные программы среднего общего образования: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8"/>
        <w:gridCol w:w="4343"/>
        <w:gridCol w:w="4728"/>
      </w:tblGrid>
      <w:tr w:rsidR="00B5614F" w:rsidTr="00957527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гимназия № 2</w:t>
            </w:r>
          </w:p>
        </w:tc>
        <w:tc>
          <w:tcPr>
            <w:tcW w:w="472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Тверская область,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Нелидово, ул. Мира, д. 18</w:t>
            </w:r>
          </w:p>
        </w:tc>
      </w:tr>
      <w:tr w:rsidR="00B5614F" w:rsidTr="00957527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472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172527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Тверская область,</w:t>
            </w:r>
          </w:p>
          <w:p w:rsidR="00B5614F" w:rsidRDefault="00957527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Нелидово</w:t>
            </w:r>
            <w:r w:rsidR="00C403E6">
              <w:rPr>
                <w:rFonts w:ascii="Times New Roman" w:eastAsia="Times New Roman" w:hAnsi="Times New Roman" w:cs="Times New Roman"/>
                <w:sz w:val="28"/>
                <w:szCs w:val="28"/>
              </w:rPr>
              <w:t>, 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Пионерская</w:t>
            </w:r>
            <w:proofErr w:type="gramStart"/>
            <w:r w:rsidR="00C403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 5</w:t>
            </w:r>
          </w:p>
        </w:tc>
      </w:tr>
      <w:tr w:rsidR="00B5614F" w:rsidTr="00957527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общеобразовательное учреждение средняя общеобразовательная школа № 4</w:t>
            </w:r>
          </w:p>
        </w:tc>
        <w:tc>
          <w:tcPr>
            <w:tcW w:w="472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172523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Нелидово,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Карбышева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д. 14А</w:t>
            </w:r>
          </w:p>
        </w:tc>
      </w:tr>
      <w:tr w:rsidR="00B5614F" w:rsidTr="00957527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472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Нелидово,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87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40</w:t>
            </w:r>
          </w:p>
        </w:tc>
      </w:tr>
      <w:tr w:rsidR="00B5614F" w:rsidTr="00957527">
        <w:tc>
          <w:tcPr>
            <w:tcW w:w="568" w:type="dxa"/>
          </w:tcPr>
          <w:p w:rsidR="00B5614F" w:rsidRDefault="0052536A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Новосёлковская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72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172502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Тверская область,</w:t>
            </w:r>
          </w:p>
          <w:p w:rsidR="00B5614F" w:rsidRDefault="00957527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округ</w:t>
            </w:r>
            <w:r w:rsidR="00B5614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 Новосёлки,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="002C5B76">
              <w:rPr>
                <w:rFonts w:ascii="Times New Roman" w:eastAsia="Times New Roman" w:hAnsi="Times New Roman" w:cs="Times New Roman"/>
                <w:sz w:val="28"/>
                <w:szCs w:val="28"/>
              </w:rPr>
              <w:t>, здание 45</w:t>
            </w:r>
          </w:p>
        </w:tc>
      </w:tr>
    </w:tbl>
    <w:p w:rsidR="00514385" w:rsidRDefault="00514385" w:rsidP="00014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22A" w:rsidRDefault="00C403E6" w:rsidP="0051622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.2. Для лиц, </w:t>
      </w:r>
      <w:r w:rsidR="00514385">
        <w:rPr>
          <w:rFonts w:ascii="Times New Roman" w:eastAsia="Times New Roman" w:hAnsi="Times New Roman" w:cs="Times New Roman"/>
          <w:sz w:val="28"/>
          <w:szCs w:val="28"/>
        </w:rPr>
        <w:t>освоивших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</w:rPr>
        <w:t xml:space="preserve"> среднего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4385">
        <w:rPr>
          <w:rFonts w:ascii="Times New Roman" w:eastAsia="Times New Roman" w:hAnsi="Times New Roman" w:cs="Times New Roman"/>
          <w:sz w:val="28"/>
          <w:szCs w:val="28"/>
        </w:rPr>
        <w:t xml:space="preserve"> общего </w:t>
      </w:r>
    </w:p>
    <w:p w:rsidR="00BE6807" w:rsidRDefault="00514385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образования в предыдущие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годы и имеющих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 об 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образовании, подтверждающий получен</w:t>
      </w:r>
      <w:r w:rsidR="005A1BFA">
        <w:rPr>
          <w:rFonts w:ascii="Times New Roman" w:eastAsia="Times New Roman" w:hAnsi="Times New Roman" w:cs="Times New Roman"/>
          <w:sz w:val="28"/>
          <w:szCs w:val="28"/>
        </w:rPr>
        <w:t>ие среднего общего образования (</w:t>
      </w:r>
      <w:r>
        <w:rPr>
          <w:rFonts w:ascii="Times New Roman" w:eastAsia="Times New Roman" w:hAnsi="Times New Roman" w:cs="Times New Roman"/>
          <w:sz w:val="28"/>
          <w:szCs w:val="28"/>
        </w:rPr>
        <w:t>выпускников прошлых лет), обучающихся по обра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 xml:space="preserve">зовательным программам среднего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профессионального образования, получающих  среднее общее образование в иностранных образовательных организациях: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4435"/>
        <w:gridCol w:w="4354"/>
      </w:tblGrid>
      <w:tr w:rsidR="009B63AD" w:rsidTr="00ED34CB">
        <w:tc>
          <w:tcPr>
            <w:tcW w:w="425" w:type="dxa"/>
          </w:tcPr>
          <w:p w:rsidR="009B63AD" w:rsidRDefault="009B63AD" w:rsidP="009B63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5" w:type="dxa"/>
          </w:tcPr>
          <w:p w:rsidR="00514385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образования Администрации </w:t>
            </w:r>
          </w:p>
          <w:p w:rsidR="009B63AD" w:rsidRDefault="00C403E6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Нелидовского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="009B6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 Тверской области</w:t>
            </w:r>
          </w:p>
        </w:tc>
        <w:tc>
          <w:tcPr>
            <w:tcW w:w="4354" w:type="dxa"/>
          </w:tcPr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172521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Тверская область,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Нелидово, пл. Ленина, д. 3</w:t>
            </w:r>
          </w:p>
        </w:tc>
      </w:tr>
    </w:tbl>
    <w:p w:rsidR="0093666E" w:rsidRPr="00014922" w:rsidRDefault="0093666E" w:rsidP="00014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14F" w:rsidRPr="008728D6" w:rsidRDefault="00C403E6" w:rsidP="00C4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B5614F" w:rsidRPr="008728D6">
        <w:rPr>
          <w:rFonts w:ascii="Times New Roman" w:eastAsia="Times New Roman" w:hAnsi="Times New Roman" w:cs="Times New Roman"/>
          <w:sz w:val="28"/>
          <w:szCs w:val="28"/>
        </w:rPr>
        <w:t>Муниципальному координатору (Цыгановой И.Н.):</w:t>
      </w:r>
    </w:p>
    <w:p w:rsidR="001A17A0" w:rsidRPr="008728D6" w:rsidRDefault="00C403E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Обеспечить своевременное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информирование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   руководителей</w:t>
      </w:r>
    </w:p>
    <w:p w:rsidR="00B5614F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 Н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>елидовского муниципального</w:t>
      </w:r>
      <w:r w:rsidR="00E0242F" w:rsidRPr="0051622A">
        <w:rPr>
          <w:rFonts w:ascii="Times New Roman" w:eastAsia="Times New Roman" w:hAnsi="Times New Roman" w:cs="Times New Roman"/>
          <w:sz w:val="28"/>
          <w:szCs w:val="28"/>
        </w:rPr>
        <w:t xml:space="preserve"> округа о нормативных документах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, касающихся проведения итогового  сочинени</w:t>
      </w:r>
      <w:r w:rsidR="00823BA6">
        <w:rPr>
          <w:rFonts w:ascii="Times New Roman" w:eastAsia="Times New Roman" w:hAnsi="Times New Roman" w:cs="Times New Roman"/>
          <w:sz w:val="28"/>
          <w:szCs w:val="28"/>
        </w:rPr>
        <w:t xml:space="preserve">я (изложения) 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>2025/2026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1A17A0" w:rsidRPr="008728D6" w:rsidRDefault="00C403E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 школьными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>координаторами,</w:t>
      </w:r>
    </w:p>
    <w:p w:rsidR="0093666E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</w:rPr>
        <w:t>ответственными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за организацию  и проведение 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итогового      сочинения (изложения) в общеобразовательных орга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 xml:space="preserve">низациях </w:t>
      </w:r>
      <w:proofErr w:type="spellStart"/>
      <w:r w:rsidR="00C403E6">
        <w:rPr>
          <w:rFonts w:ascii="Times New Roman" w:eastAsia="Times New Roman" w:hAnsi="Times New Roman" w:cs="Times New Roman"/>
          <w:sz w:val="28"/>
          <w:szCs w:val="28"/>
        </w:rPr>
        <w:t>Нелидовского</w:t>
      </w:r>
      <w:proofErr w:type="spellEnd"/>
      <w:r w:rsidR="00C403E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округа, провести необходимую      разъяснительную работу о порядке проведения итогового  сочинения (изложения).</w:t>
      </w:r>
    </w:p>
    <w:p w:rsidR="00C403E6" w:rsidRDefault="00C403E6" w:rsidP="00C403E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</w:rPr>
        <w:t>Информировать</w:t>
      </w:r>
      <w:r w:rsidR="004441DF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участников </w:t>
      </w:r>
      <w:r w:rsidR="004441DF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итогового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>сочинения (изложения)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</w:p>
    <w:p w:rsidR="00C403E6" w:rsidRDefault="007D388B" w:rsidP="00C4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их родителей (законных представителей) по вопросам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</w:rPr>
        <w:t xml:space="preserve"> проведения итогового сочинения  (изложения) че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>рез организации, осуществляющие образовательную деятельность, а также путем взаимодействия со средствами массовой информации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</w:rPr>
        <w:t>раб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>оты     телефона      «горячей      линии»</w:t>
      </w:r>
    </w:p>
    <w:p w:rsidR="00A54574" w:rsidRPr="0051622A" w:rsidRDefault="002C5B76" w:rsidP="00C4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3BA6">
        <w:rPr>
          <w:rFonts w:ascii="Times New Roman" w:eastAsia="Times New Roman" w:hAnsi="Times New Roman" w:cs="Times New Roman"/>
          <w:sz w:val="28"/>
          <w:szCs w:val="28"/>
        </w:rPr>
        <w:t xml:space="preserve">(8 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</w:rPr>
        <w:t>(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 xml:space="preserve">48 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</w:rPr>
        <w:t>266</w:t>
      </w:r>
      <w:r w:rsidR="00823BA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5-35-27).</w:t>
      </w:r>
    </w:p>
    <w:p w:rsidR="0051622A" w:rsidRPr="008728D6" w:rsidRDefault="00C403E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</w:rPr>
        <w:t xml:space="preserve"> оперативное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информации </w:t>
      </w:r>
    </w:p>
    <w:p w:rsidR="007D388B" w:rsidRPr="0051622A" w:rsidRDefault="00A5457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итогового сочинения (изложения) в  разделе «Итоговое сочинение (изложение)»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</w:rPr>
        <w:t xml:space="preserve"> на сайте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Pr="0051622A">
          <w:rPr>
            <w:rStyle w:val="a5"/>
            <w:rFonts w:ascii="Times New Roman" w:eastAsia="Times New Roman" w:hAnsi="Times New Roman" w:cs="Times New Roman"/>
            <w:color w:val="FF0000"/>
            <w:sz w:val="28"/>
            <w:szCs w:val="28"/>
            <w:u w:val="none"/>
          </w:rPr>
          <w:t>http://nelidovo.su/socialnaya-sfera/obrazovanie</w:t>
        </w:r>
      </w:hyperlink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Админ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>истрации Нелидовского муниципального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</w:rPr>
        <w:t xml:space="preserve"> округа Тве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рской области 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</w:rPr>
        <w:t xml:space="preserve"> в срок</w:t>
      </w:r>
      <w:r w:rsidR="002234A6" w:rsidRPr="0051622A">
        <w:rPr>
          <w:rFonts w:ascii="Times New Roman" w:eastAsia="Times New Roman" w:hAnsi="Times New Roman" w:cs="Times New Roman"/>
          <w:sz w:val="28"/>
          <w:szCs w:val="28"/>
        </w:rPr>
        <w:t>,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957527">
        <w:rPr>
          <w:rFonts w:ascii="Times New Roman" w:eastAsia="Times New Roman" w:hAnsi="Times New Roman" w:cs="Times New Roman"/>
          <w:sz w:val="28"/>
          <w:szCs w:val="28"/>
        </w:rPr>
        <w:t>о 12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>.11.2025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8728D6" w:rsidRDefault="00C403E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4.5. </w:t>
      </w:r>
      <w:r w:rsidR="001A17A0" w:rsidRPr="008728D6">
        <w:rPr>
          <w:rFonts w:ascii="Times New Roman" w:eastAsia="Times New Roman" w:hAnsi="Times New Roman" w:cs="Times New Roman"/>
          <w:sz w:val="28"/>
          <w:szCs w:val="28"/>
        </w:rPr>
        <w:t xml:space="preserve">Представить в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7A0" w:rsidRPr="008728D6">
        <w:rPr>
          <w:rFonts w:ascii="Times New Roman" w:eastAsia="Times New Roman" w:hAnsi="Times New Roman" w:cs="Times New Roman"/>
          <w:sz w:val="28"/>
          <w:szCs w:val="28"/>
        </w:rPr>
        <w:t>Министерст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во 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Тверской  области </w:t>
      </w:r>
    </w:p>
    <w:p w:rsidR="001A17A0" w:rsidRPr="0051622A" w:rsidRDefault="001A17A0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</w:rPr>
        <w:t>информацию об ответственных за организацию и проведение итогового сочинения (изложения) на территории Нелид</w:t>
      </w:r>
      <w:r w:rsidR="00823BA6">
        <w:rPr>
          <w:rFonts w:ascii="Times New Roman" w:eastAsia="Times New Roman" w:hAnsi="Times New Roman" w:cs="Times New Roman"/>
          <w:sz w:val="28"/>
          <w:szCs w:val="28"/>
        </w:rPr>
        <w:t>овского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в 2025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 также информацию о работе телефонов «горячей линии», по которым  осуществляется консультирование по вопросам проведения итогового сочинения (изложения),  и 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 xml:space="preserve">информацию о работе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сайтов в 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 xml:space="preserve">сети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Интер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>нет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, посредством которых осуществляется информирование участников итогового соч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</w:rPr>
        <w:t>инения (</w:t>
      </w:r>
      <w:r w:rsidR="00957527">
        <w:rPr>
          <w:rFonts w:ascii="Times New Roman" w:eastAsia="Times New Roman" w:hAnsi="Times New Roman" w:cs="Times New Roman"/>
          <w:sz w:val="28"/>
          <w:szCs w:val="28"/>
        </w:rPr>
        <w:t>изложения), в срок до 12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>.11.2025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1622A" w:rsidRPr="008728D6" w:rsidRDefault="00C403E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4.6.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>проверку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>сай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>тов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>организа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ций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0F0C" w:rsidRPr="0051622A" w:rsidRDefault="002234A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наличие своевременного размещения актуальной информации по организации и проведению итогового соч</w:t>
      </w:r>
      <w:r w:rsidR="00BE6807">
        <w:rPr>
          <w:rFonts w:ascii="Times New Roman" w:eastAsia="Times New Roman" w:hAnsi="Times New Roman" w:cs="Times New Roman"/>
          <w:sz w:val="28"/>
          <w:szCs w:val="28"/>
        </w:rPr>
        <w:t>инения (изложения) в срок, д</w:t>
      </w:r>
      <w:r w:rsidR="00957527">
        <w:rPr>
          <w:rFonts w:ascii="Times New Roman" w:eastAsia="Times New Roman" w:hAnsi="Times New Roman" w:cs="Times New Roman"/>
          <w:sz w:val="28"/>
          <w:szCs w:val="28"/>
        </w:rPr>
        <w:t>о 12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>.11.2025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8728D6" w:rsidRDefault="00C403E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4.7.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Провести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>совещани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 проведения </w:t>
      </w:r>
    </w:p>
    <w:p w:rsidR="0051622A" w:rsidRPr="0051622A" w:rsidRDefault="002234A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ит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</w:rPr>
        <w:t xml:space="preserve">огового </w:t>
      </w:r>
      <w:r w:rsidR="00957527">
        <w:rPr>
          <w:rFonts w:ascii="Times New Roman" w:eastAsia="Times New Roman" w:hAnsi="Times New Roman" w:cs="Times New Roman"/>
          <w:sz w:val="28"/>
          <w:szCs w:val="28"/>
        </w:rPr>
        <w:t>сочинения (изложения) 05</w:t>
      </w:r>
      <w:r w:rsidR="00C403E6">
        <w:rPr>
          <w:rFonts w:ascii="Times New Roman" w:eastAsia="Times New Roman" w:hAnsi="Times New Roman" w:cs="Times New Roman"/>
          <w:sz w:val="28"/>
          <w:szCs w:val="28"/>
        </w:rPr>
        <w:t>.11.2025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4046" w:rsidRDefault="00C403E6" w:rsidP="00C403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="00472881" w:rsidRPr="008728D6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тветственной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72881" w:rsidRPr="008728D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47288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внесение 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672E9" w:rsidRPr="008728D6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672E9" w:rsidRPr="00872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B672E9" w:rsidRPr="008728D6">
        <w:rPr>
          <w:rFonts w:ascii="Times New Roman" w:eastAsia="Times New Roman" w:hAnsi="Times New Roman" w:cs="Times New Roman"/>
          <w:sz w:val="28"/>
          <w:szCs w:val="28"/>
        </w:rPr>
        <w:t xml:space="preserve"> региональную </w:t>
      </w:r>
    </w:p>
    <w:p w:rsidR="00472881" w:rsidRPr="004D1BF4" w:rsidRDefault="00C403E6" w:rsidP="009F4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672E9" w:rsidRPr="008728D6">
        <w:rPr>
          <w:rFonts w:ascii="Times New Roman" w:eastAsia="Times New Roman" w:hAnsi="Times New Roman" w:cs="Times New Roman"/>
          <w:sz w:val="28"/>
          <w:szCs w:val="28"/>
        </w:rPr>
        <w:t>нформационную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72E9" w:rsidRPr="00B672E9">
        <w:rPr>
          <w:rFonts w:ascii="Times New Roman" w:eastAsia="Times New Roman" w:hAnsi="Times New Roman" w:cs="Times New Roman"/>
          <w:sz w:val="28"/>
          <w:szCs w:val="28"/>
        </w:rPr>
        <w:t xml:space="preserve">систему обеспечения проведения государственной итоговой аттестации </w:t>
      </w:r>
      <w:proofErr w:type="gramStart"/>
      <w:r w:rsidR="00B672E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B67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2881" w:rsidRPr="004D1BF4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472881" w:rsidRPr="004D1BF4">
        <w:rPr>
          <w:rFonts w:ascii="Times New Roman" w:eastAsia="Times New Roman" w:hAnsi="Times New Roman" w:cs="Times New Roman"/>
          <w:sz w:val="28"/>
          <w:szCs w:val="28"/>
        </w:rPr>
        <w:t>Арнаутовой</w:t>
      </w:r>
      <w:proofErr w:type="spellEnd"/>
      <w:r w:rsidR="00472881" w:rsidRPr="004D1BF4">
        <w:rPr>
          <w:rFonts w:ascii="Times New Roman" w:eastAsia="Times New Roman" w:hAnsi="Times New Roman" w:cs="Times New Roman"/>
          <w:sz w:val="28"/>
          <w:szCs w:val="28"/>
        </w:rPr>
        <w:t xml:space="preserve"> Е.В.):</w:t>
      </w:r>
    </w:p>
    <w:p w:rsidR="008B26C0" w:rsidRPr="008728D6" w:rsidRDefault="009F404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</w:rPr>
        <w:t xml:space="preserve">сбор заверенных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</w:rPr>
        <w:t xml:space="preserve">установленном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</w:rPr>
        <w:t xml:space="preserve"> порядке копий </w:t>
      </w:r>
    </w:p>
    <w:p w:rsidR="00472881" w:rsidRPr="0051622A" w:rsidRDefault="008B26C0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документов, удостоверяющих личность,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>страховых номеров обязательного пенсионного страхования (СНИЛС)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7628" w:rsidRPr="00DB7628">
        <w:rPr>
          <w:rFonts w:ascii="Times New Roman" w:eastAsia="Times New Roman" w:hAnsi="Times New Roman" w:cs="Times New Roman"/>
          <w:sz w:val="28"/>
          <w:szCs w:val="28"/>
        </w:rPr>
        <w:t xml:space="preserve">рекомендаций психолого-медико-педагогической комиссии, 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>копий справок, подтверждающих факт установления инвалидности, выданных федеральным государственным учреждением медико-социальной экспертизы у участников итогов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>ого сочинения (изложения) в 2025/2026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для </w:t>
      </w:r>
      <w:r w:rsidR="00472881" w:rsidRPr="0051622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несения сведений в</w:t>
      </w:r>
      <w:r w:rsidR="00472881" w:rsidRPr="0051622A">
        <w:rPr>
          <w:rFonts w:ascii="Times New Roman" w:eastAsia="Times New Roman" w:hAnsi="Times New Roman" w:cs="Times New Roman"/>
          <w:sz w:val="28"/>
          <w:szCs w:val="28"/>
        </w:rPr>
        <w:t xml:space="preserve"> региональную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информационную систему</w:t>
      </w:r>
      <w:r w:rsidR="00472881"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7628" w:rsidRPr="00DB7628" w:rsidRDefault="00DB7628" w:rsidP="00DB76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B7628">
        <w:rPr>
          <w:rFonts w:ascii="Times New Roman" w:eastAsia="Times New Roman" w:hAnsi="Times New Roman" w:cs="Times New Roman"/>
          <w:sz w:val="28"/>
          <w:szCs w:val="28"/>
        </w:rPr>
        <w:t>.2. Обеспечить хранение заверенных  в  установленном  порядке рекомендаций психолого-медико-педагогической комиссии, копий справок, подтверждающих факт установления инвалидности, выданных федеральным государственным учреждением медико-социальной экспертизы у участников итогов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>ого сочинения (изложения) в 2025/2026</w:t>
      </w:r>
      <w:r w:rsidRPr="00DB762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>, в срок до 01.12.2026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DB7628" w:rsidRDefault="008728D6" w:rsidP="00DB76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 xml:space="preserve">Осуществить 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>внесение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 xml:space="preserve"> сведений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>участниках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proofErr w:type="gramEnd"/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1BF4" w:rsidRPr="0051622A" w:rsidRDefault="004D1BF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сочинения (изложения)   в регион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 xml:space="preserve">альную информационную систему с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соблюдением требований защиты персональных данных и состава сведений, вносимых и передаваемых в процессе репликации (</w:t>
      </w:r>
      <w:r w:rsidR="001D46E0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1D46E0">
        <w:rPr>
          <w:rFonts w:ascii="Times New Roman" w:eastAsia="Times New Roman" w:hAnsi="Times New Roman" w:cs="Times New Roman"/>
          <w:sz w:val="28"/>
          <w:szCs w:val="28"/>
        </w:rPr>
        <w:t>т 29.11.2021 № 2085 «О федеральной информационной системе обеспечения проведения государственной итогово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>й аттест</w:t>
      </w:r>
      <w:r w:rsidR="00B14C17">
        <w:rPr>
          <w:rFonts w:ascii="Times New Roman" w:eastAsia="Times New Roman" w:hAnsi="Times New Roman" w:cs="Times New Roman"/>
          <w:sz w:val="28"/>
          <w:szCs w:val="28"/>
        </w:rPr>
        <w:t>ации обучающихся») до 19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>.11.2025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1BF4" w:rsidRPr="00257D91" w:rsidRDefault="008728D6" w:rsidP="00DB76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.4.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>сбор</w:t>
      </w:r>
      <w:r w:rsidR="00257D91" w:rsidRPr="00DB7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3BFB" w:rsidRPr="00DB7628">
        <w:rPr>
          <w:rFonts w:ascii="Times New Roman" w:eastAsia="Times New Roman" w:hAnsi="Times New Roman" w:cs="Times New Roman"/>
          <w:sz w:val="28"/>
          <w:szCs w:val="28"/>
        </w:rPr>
        <w:t>заявлений,</w:t>
      </w:r>
      <w:r w:rsidR="00B14C17">
        <w:rPr>
          <w:rFonts w:ascii="Times New Roman" w:eastAsia="Times New Roman" w:hAnsi="Times New Roman" w:cs="Times New Roman"/>
          <w:sz w:val="28"/>
          <w:szCs w:val="28"/>
        </w:rPr>
        <w:t xml:space="preserve">  в срок, до 19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>.11.2025</w:t>
      </w:r>
      <w:r w:rsidR="002234A6" w:rsidRPr="00257D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3BFB" w:rsidRPr="00DB7628" w:rsidRDefault="009F4046" w:rsidP="00DB76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B3BFB" w:rsidRPr="00DB7628">
        <w:rPr>
          <w:rFonts w:ascii="Times New Roman" w:eastAsia="Times New Roman" w:hAnsi="Times New Roman" w:cs="Times New Roman"/>
          <w:sz w:val="28"/>
          <w:szCs w:val="28"/>
        </w:rPr>
        <w:t>Руководителям общеобразовательных организаций:</w:t>
      </w:r>
    </w:p>
    <w:p w:rsidR="0051622A" w:rsidRPr="008728D6" w:rsidRDefault="009F404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</w:rPr>
        <w:t xml:space="preserve"> проведению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итогово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</w:rPr>
        <w:t xml:space="preserve"> сочинения </w:t>
      </w:r>
    </w:p>
    <w:p w:rsidR="003248E2" w:rsidRPr="0051622A" w:rsidRDefault="009F404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(изложения)  в 2025/2026</w:t>
      </w:r>
      <w:r w:rsidR="006B3BFB" w:rsidRPr="0051622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 соответствии  с 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</w:rPr>
        <w:t xml:space="preserve">письмом Федеральной службы по надзору в сфере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 и науки от 24.10.2025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</w:rPr>
        <w:t>№ 04-</w:t>
      </w:r>
      <w:r>
        <w:rPr>
          <w:rFonts w:ascii="Times New Roman" w:eastAsia="Times New Roman" w:hAnsi="Times New Roman" w:cs="Times New Roman"/>
          <w:sz w:val="28"/>
          <w:szCs w:val="28"/>
        </w:rPr>
        <w:t>36</w:t>
      </w:r>
      <w:r w:rsidR="001D46E0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68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4046" w:rsidRDefault="009F4046" w:rsidP="009F404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</w:rPr>
        <w:t>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="006B3BFB" w:rsidRPr="008728D6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</w:p>
    <w:p w:rsidR="00D16585" w:rsidRPr="0051622A" w:rsidRDefault="006B3BFB" w:rsidP="009F4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 итогового сочинения (изложения) в общеобразов</w:t>
      </w:r>
      <w:r w:rsidR="00442013" w:rsidRPr="0051622A">
        <w:rPr>
          <w:rFonts w:ascii="Times New Roman" w:eastAsia="Times New Roman" w:hAnsi="Times New Roman" w:cs="Times New Roman"/>
          <w:sz w:val="28"/>
          <w:szCs w:val="28"/>
        </w:rPr>
        <w:t>ательной организации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8728D6" w:rsidRDefault="009F404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6.3.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</w:rPr>
        <w:t>Открыть «горячую линию»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</w:rPr>
        <w:t xml:space="preserve"> проведения итогового </w:t>
      </w:r>
    </w:p>
    <w:p w:rsidR="00D16585" w:rsidRPr="0051622A" w:rsidRDefault="00D16585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сочинения (изложения).</w:t>
      </w:r>
    </w:p>
    <w:p w:rsidR="00EC692D" w:rsidRPr="008728D6" w:rsidRDefault="009F404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6.4. </w:t>
      </w:r>
      <w:r w:rsidR="00C7413D" w:rsidRPr="008728D6">
        <w:rPr>
          <w:rFonts w:ascii="Times New Roman" w:eastAsia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7413D" w:rsidRPr="008728D6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7413D" w:rsidRPr="008728D6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</w:rPr>
        <w:t xml:space="preserve">разовательной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42013" w:rsidRPr="008728D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442013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413D" w:rsidRPr="0051622A" w:rsidRDefault="00EC692D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92D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 сети Интернет,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</w:rPr>
        <w:t>в разделе «Итоговое сочинение (изложение),</w:t>
      </w:r>
      <w:r w:rsidR="00442013" w:rsidRP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413D" w:rsidRPr="0051622A">
        <w:rPr>
          <w:rFonts w:ascii="Times New Roman" w:eastAsia="Times New Roman" w:hAnsi="Times New Roman" w:cs="Times New Roman"/>
          <w:sz w:val="28"/>
          <w:szCs w:val="28"/>
        </w:rPr>
        <w:t>информацию о телефоне «горячей линии»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</w:rPr>
        <w:t>, о сроках и местах проведения итогового сочинения (изложения), а также утвержденных нормативных правовых</w:t>
      </w:r>
      <w:r w:rsidR="00257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</w:rPr>
        <w:t xml:space="preserve"> актах, регламентирующих организацию и проведение итогового соч</w:t>
      </w:r>
      <w:r>
        <w:rPr>
          <w:rFonts w:ascii="Times New Roman" w:eastAsia="Times New Roman" w:hAnsi="Times New Roman" w:cs="Times New Roman"/>
          <w:sz w:val="28"/>
          <w:szCs w:val="28"/>
        </w:rPr>
        <w:t>инения (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 xml:space="preserve">изложения) в срок, </w:t>
      </w:r>
      <w:r w:rsidR="00957527">
        <w:rPr>
          <w:rFonts w:ascii="Times New Roman" w:eastAsia="Times New Roman" w:hAnsi="Times New Roman" w:cs="Times New Roman"/>
          <w:sz w:val="28"/>
          <w:szCs w:val="28"/>
        </w:rPr>
        <w:t>до 12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>.11.2025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8728D6" w:rsidRDefault="009F404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6.5.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безопасные 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условия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   проведения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65AF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итогового сочинения  (изложения).</w:t>
      </w:r>
    </w:p>
    <w:p w:rsidR="0051622A" w:rsidRPr="008728D6" w:rsidRDefault="009F404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6.6.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>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proofErr w:type="gramEnd"/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</w:p>
    <w:p w:rsidR="005165AF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участия в итоговом сочинении (изложении), сбор и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 xml:space="preserve">  хранение заявлений.</w:t>
      </w:r>
    </w:p>
    <w:p w:rsidR="0051622A" w:rsidRPr="008728D6" w:rsidRDefault="009F404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6.7. </w:t>
      </w:r>
      <w:r w:rsidR="00A01A11" w:rsidRPr="008728D6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A1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01A11" w:rsidRPr="008728D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A11" w:rsidRPr="008728D6">
        <w:rPr>
          <w:rFonts w:ascii="Times New Roman" w:eastAsia="Times New Roman" w:hAnsi="Times New Roman" w:cs="Times New Roman"/>
          <w:sz w:val="28"/>
          <w:szCs w:val="28"/>
        </w:rPr>
        <w:t xml:space="preserve"> для участия в итоговом </w:t>
      </w:r>
    </w:p>
    <w:p w:rsidR="005165AF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</w:rPr>
        <w:t>сочинении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(изложении)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14C17">
        <w:rPr>
          <w:rFonts w:ascii="Times New Roman" w:eastAsia="Times New Roman" w:hAnsi="Times New Roman" w:cs="Times New Roman"/>
          <w:sz w:val="28"/>
          <w:szCs w:val="28"/>
        </w:rPr>
        <w:t xml:space="preserve"> до 19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>.11.2025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11CC" w:rsidRPr="0051622A" w:rsidRDefault="008728D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302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.8.  </w:t>
      </w:r>
      <w:proofErr w:type="gramStart"/>
      <w:r w:rsidR="001E11CC">
        <w:rPr>
          <w:rFonts w:ascii="Times New Roman" w:eastAsia="Times New Roman" w:hAnsi="Times New Roman" w:cs="Times New Roman"/>
          <w:sz w:val="28"/>
          <w:szCs w:val="28"/>
        </w:rPr>
        <w:t>Под подпись информировать участников итогового сочинения (изложения)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 на территории Тверской области, об основаниях удаления с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(изложения).</w:t>
      </w:r>
      <w:proofErr w:type="gramEnd"/>
    </w:p>
    <w:p w:rsidR="001E11CC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.9. Под  подпись  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    ознакомление    обучающихся  и  их </w:t>
      </w:r>
    </w:p>
    <w:p w:rsidR="005165AF" w:rsidRPr="00257D91" w:rsidRDefault="001E11CC" w:rsidP="00257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с Памяткой о порядке про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ведения итогового сочинения,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</w:t>
      </w:r>
      <w:r w:rsidR="00B14C17">
        <w:rPr>
          <w:rFonts w:ascii="Times New Roman" w:eastAsia="Times New Roman" w:hAnsi="Times New Roman" w:cs="Times New Roman"/>
          <w:sz w:val="28"/>
          <w:szCs w:val="28"/>
        </w:rPr>
        <w:t xml:space="preserve"> до 19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>.11.2025</w:t>
      </w:r>
      <w:r w:rsidR="005165AF" w:rsidRPr="00257D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1E11CC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.10.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>Ознакомить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 заполнения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бланков </w:t>
      </w:r>
    </w:p>
    <w:p w:rsidR="00A01A11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регистрации и бланков записи ответов итогового сочинения (изложения).</w:t>
      </w:r>
    </w:p>
    <w:p w:rsidR="009F4046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.11. Организовать     подбор     членов  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 проведению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34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7114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1CC">
        <w:rPr>
          <w:rFonts w:ascii="Times New Roman" w:eastAsia="Times New Roman" w:hAnsi="Times New Roman" w:cs="Times New Roman"/>
          <w:sz w:val="28"/>
          <w:szCs w:val="28"/>
        </w:rPr>
        <w:t xml:space="preserve">итогового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сочинения (изложения):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организаторов в аудиториях, технического специалиста, дежурных  вне аудитории, ответственное лицо за получение и передачу материалов, ответственное лицо за перенос результатов проверки из копий бланко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</w:rPr>
        <w:t>в регист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рации в оригинал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</w:rPr>
        <w:t>ы бланков регистрации участников, медицинского работника</w:t>
      </w:r>
    </w:p>
    <w:p w:rsidR="0051622A" w:rsidRPr="001E11CC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.12. </w:t>
      </w:r>
      <w:r w:rsidR="005165AF" w:rsidRPr="001E11CC">
        <w:rPr>
          <w:rFonts w:ascii="Times New Roman" w:eastAsia="Times New Roman" w:hAnsi="Times New Roman" w:cs="Times New Roman"/>
          <w:sz w:val="28"/>
          <w:szCs w:val="28"/>
        </w:rPr>
        <w:t>Ознакомить работников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>привлекаемых к проведению</w:t>
      </w:r>
      <w:r w:rsidR="006F38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proofErr w:type="gramEnd"/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65AF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сочинения (изложения)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с инструкцией для членов комиссии по проведению итогового сочинения (изложения)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>,  в срок</w:t>
      </w:r>
      <w:r w:rsidR="00B14C17">
        <w:rPr>
          <w:rFonts w:ascii="Times New Roman" w:eastAsia="Times New Roman" w:hAnsi="Times New Roman" w:cs="Times New Roman"/>
          <w:sz w:val="28"/>
          <w:szCs w:val="28"/>
        </w:rPr>
        <w:t xml:space="preserve"> до 19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>.11.2025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1E11CC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.13.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подбор  членов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проверке</w:t>
      </w:r>
      <w:r w:rsidR="006F38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proofErr w:type="gramEnd"/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сочинения (изложения) в соответствии с требованиями, содержащимися  в письме Федеральной службы по надзору в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 xml:space="preserve"> сфере образования и науки от 24.10.2025 № 04-36</w:t>
      </w:r>
      <w:r w:rsidR="001D46E0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68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1E11CC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.14.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Ознакомить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38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работников,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привлекаемых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проверке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proofErr w:type="gramEnd"/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1C50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сочинения (изложения)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с инструкцией для членов комиссии по проверке итогового соч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>инения (изложения),  в срок</w:t>
      </w:r>
      <w:r w:rsidR="00B14C17">
        <w:rPr>
          <w:rFonts w:ascii="Times New Roman" w:eastAsia="Times New Roman" w:hAnsi="Times New Roman" w:cs="Times New Roman"/>
          <w:sz w:val="28"/>
          <w:szCs w:val="28"/>
        </w:rPr>
        <w:t xml:space="preserve"> до 19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>.11.2025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1E11CC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.15.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38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хранение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38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оригиналов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заявлений,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журнала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lastRenderedPageBreak/>
        <w:t>регистрации заявлений участников итогового соч</w:t>
      </w:r>
      <w:r w:rsidR="00EE23AD">
        <w:rPr>
          <w:rFonts w:ascii="Times New Roman" w:eastAsia="Times New Roman" w:hAnsi="Times New Roman" w:cs="Times New Roman"/>
          <w:sz w:val="28"/>
          <w:szCs w:val="28"/>
        </w:rPr>
        <w:t>инения (изложения) до 01.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>12.2026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11CC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.16. </w:t>
      </w:r>
      <w:r w:rsidR="000B5F08" w:rsidRPr="001E11CC">
        <w:rPr>
          <w:rFonts w:ascii="Times New Roman" w:eastAsia="Times New Roman" w:hAnsi="Times New Roman" w:cs="Times New Roman"/>
          <w:sz w:val="28"/>
          <w:szCs w:val="28"/>
        </w:rPr>
        <w:t>Передать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C692D" w:rsidRPr="001E11C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C692D" w:rsidRPr="001E11CC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EC692D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76F8" w:rsidRPr="00EC692D" w:rsidRDefault="009F4046" w:rsidP="001E11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="00E17114" w:rsidRPr="00EC692D">
        <w:rPr>
          <w:rFonts w:ascii="Times New Roman" w:eastAsia="Times New Roman" w:hAnsi="Times New Roman" w:cs="Times New Roman"/>
          <w:sz w:val="28"/>
          <w:szCs w:val="28"/>
        </w:rPr>
        <w:t xml:space="preserve"> округа Тверской области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EC692D">
        <w:rPr>
          <w:rFonts w:ascii="Times New Roman" w:eastAsia="Times New Roman" w:hAnsi="Times New Roman" w:cs="Times New Roman"/>
          <w:sz w:val="28"/>
          <w:szCs w:val="28"/>
        </w:rPr>
        <w:t>ф</w:t>
      </w:r>
      <w:r w:rsidR="00EE23AD" w:rsidRPr="00EC692D">
        <w:rPr>
          <w:rFonts w:ascii="Times New Roman" w:eastAsia="Times New Roman" w:hAnsi="Times New Roman" w:cs="Times New Roman"/>
          <w:sz w:val="28"/>
          <w:szCs w:val="28"/>
        </w:rPr>
        <w:t xml:space="preserve">орму </w:t>
      </w:r>
      <w:r w:rsidR="002A76F8" w:rsidRPr="00EC692D">
        <w:rPr>
          <w:rFonts w:ascii="Times New Roman" w:eastAsia="Times New Roman" w:hAnsi="Times New Roman" w:cs="Times New Roman"/>
          <w:sz w:val="28"/>
          <w:szCs w:val="28"/>
        </w:rPr>
        <w:t>СБ-04 «Регистрация на итоговое сочинение (излож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 xml:space="preserve">ение), подписанную </w:t>
      </w:r>
      <w:proofErr w:type="gramStart"/>
      <w:r w:rsidR="00EC692D">
        <w:rPr>
          <w:rFonts w:ascii="Times New Roman" w:eastAsia="Times New Roman" w:hAnsi="Times New Roman" w:cs="Times New Roman"/>
          <w:sz w:val="28"/>
          <w:szCs w:val="28"/>
        </w:rPr>
        <w:t>обу</w:t>
      </w:r>
      <w:r w:rsidR="00B14C17">
        <w:rPr>
          <w:rFonts w:ascii="Times New Roman" w:eastAsia="Times New Roman" w:hAnsi="Times New Roman" w:cs="Times New Roman"/>
          <w:sz w:val="28"/>
          <w:szCs w:val="28"/>
        </w:rPr>
        <w:t>чающимися</w:t>
      </w:r>
      <w:proofErr w:type="gramEnd"/>
      <w:r w:rsidR="00B14C17">
        <w:rPr>
          <w:rFonts w:ascii="Times New Roman" w:eastAsia="Times New Roman" w:hAnsi="Times New Roman" w:cs="Times New Roman"/>
          <w:sz w:val="28"/>
          <w:szCs w:val="28"/>
        </w:rPr>
        <w:t>, в срок до  19</w:t>
      </w:r>
      <w:r>
        <w:rPr>
          <w:rFonts w:ascii="Times New Roman" w:eastAsia="Times New Roman" w:hAnsi="Times New Roman" w:cs="Times New Roman"/>
          <w:sz w:val="28"/>
          <w:szCs w:val="28"/>
        </w:rPr>
        <w:t>.11.2025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2913" w:rsidRPr="008728D6" w:rsidRDefault="009F4046" w:rsidP="008728D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="00AC2EAE" w:rsidRPr="008728D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AC2EAE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8078FF" w:rsidRPr="008078FF" w:rsidRDefault="008078FF" w:rsidP="0080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Default="009F4046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</w:t>
      </w:r>
    </w:p>
    <w:p w:rsidR="00FA44D7" w:rsidRDefault="00E7351B" w:rsidP="00E7351B">
      <w:r>
        <w:rPr>
          <w:rFonts w:ascii="Times New Roman" w:eastAsia="Times New Roman" w:hAnsi="Times New Roman" w:cs="Times New Roman"/>
          <w:sz w:val="28"/>
          <w:szCs w:val="28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EE23A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046">
        <w:rPr>
          <w:rFonts w:ascii="Times New Roman" w:eastAsia="Times New Roman" w:hAnsi="Times New Roman" w:cs="Times New Roman"/>
          <w:sz w:val="28"/>
          <w:szCs w:val="28"/>
        </w:rPr>
        <w:t xml:space="preserve">    И.Н. Цыганова</w:t>
      </w:r>
    </w:p>
    <w:sectPr w:rsidR="00FA44D7" w:rsidSect="00C403E6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230BC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BAC44A6"/>
    <w:multiLevelType w:val="hybridMultilevel"/>
    <w:tmpl w:val="E7461C08"/>
    <w:lvl w:ilvl="0" w:tplc="15E08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1E2B82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90B44F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6D50569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3CF"/>
    <w:rsid w:val="00014922"/>
    <w:rsid w:val="00015D61"/>
    <w:rsid w:val="00023156"/>
    <w:rsid w:val="00026A6F"/>
    <w:rsid w:val="000B5F08"/>
    <w:rsid w:val="00113660"/>
    <w:rsid w:val="00172A7E"/>
    <w:rsid w:val="001A17A0"/>
    <w:rsid w:val="001A2DA3"/>
    <w:rsid w:val="001B4391"/>
    <w:rsid w:val="001D46E0"/>
    <w:rsid w:val="001E11CC"/>
    <w:rsid w:val="001E469E"/>
    <w:rsid w:val="002234A6"/>
    <w:rsid w:val="00257D91"/>
    <w:rsid w:val="002A76F8"/>
    <w:rsid w:val="002C5B76"/>
    <w:rsid w:val="003248E2"/>
    <w:rsid w:val="003302B6"/>
    <w:rsid w:val="003670FE"/>
    <w:rsid w:val="003765BC"/>
    <w:rsid w:val="00387F5E"/>
    <w:rsid w:val="003A2913"/>
    <w:rsid w:val="003B44E0"/>
    <w:rsid w:val="003D7E36"/>
    <w:rsid w:val="00442013"/>
    <w:rsid w:val="004441DF"/>
    <w:rsid w:val="00472881"/>
    <w:rsid w:val="0049028B"/>
    <w:rsid w:val="004D1BF4"/>
    <w:rsid w:val="004D4736"/>
    <w:rsid w:val="0051161B"/>
    <w:rsid w:val="00514385"/>
    <w:rsid w:val="0051622A"/>
    <w:rsid w:val="005165AF"/>
    <w:rsid w:val="0052536A"/>
    <w:rsid w:val="00530033"/>
    <w:rsid w:val="00534C3B"/>
    <w:rsid w:val="005A1BFA"/>
    <w:rsid w:val="005F1E72"/>
    <w:rsid w:val="005F7933"/>
    <w:rsid w:val="0067623D"/>
    <w:rsid w:val="006B3BFB"/>
    <w:rsid w:val="006F38C6"/>
    <w:rsid w:val="00731C50"/>
    <w:rsid w:val="00743741"/>
    <w:rsid w:val="00791541"/>
    <w:rsid w:val="007A518E"/>
    <w:rsid w:val="007B53CF"/>
    <w:rsid w:val="007D388B"/>
    <w:rsid w:val="007F077E"/>
    <w:rsid w:val="008078FF"/>
    <w:rsid w:val="00823BA6"/>
    <w:rsid w:val="00856FD3"/>
    <w:rsid w:val="008728D6"/>
    <w:rsid w:val="00884E4C"/>
    <w:rsid w:val="008B26C0"/>
    <w:rsid w:val="0093666E"/>
    <w:rsid w:val="00957527"/>
    <w:rsid w:val="009879EB"/>
    <w:rsid w:val="009B63AD"/>
    <w:rsid w:val="009C0B4B"/>
    <w:rsid w:val="009F4046"/>
    <w:rsid w:val="00A01A11"/>
    <w:rsid w:val="00A055F1"/>
    <w:rsid w:val="00A54574"/>
    <w:rsid w:val="00AC2EAE"/>
    <w:rsid w:val="00B14C17"/>
    <w:rsid w:val="00B3708B"/>
    <w:rsid w:val="00B5614F"/>
    <w:rsid w:val="00B672E9"/>
    <w:rsid w:val="00B832B5"/>
    <w:rsid w:val="00BC4400"/>
    <w:rsid w:val="00BE6807"/>
    <w:rsid w:val="00C10ABC"/>
    <w:rsid w:val="00C403E6"/>
    <w:rsid w:val="00C7413D"/>
    <w:rsid w:val="00CB10EF"/>
    <w:rsid w:val="00CE7CDE"/>
    <w:rsid w:val="00D16585"/>
    <w:rsid w:val="00DB7628"/>
    <w:rsid w:val="00DE1FD9"/>
    <w:rsid w:val="00E0242F"/>
    <w:rsid w:val="00E17114"/>
    <w:rsid w:val="00E21226"/>
    <w:rsid w:val="00E7351B"/>
    <w:rsid w:val="00E82E0B"/>
    <w:rsid w:val="00EA5007"/>
    <w:rsid w:val="00EC692D"/>
    <w:rsid w:val="00ED34CB"/>
    <w:rsid w:val="00EE23AD"/>
    <w:rsid w:val="00F369A8"/>
    <w:rsid w:val="00F36D0B"/>
    <w:rsid w:val="00FA44D7"/>
    <w:rsid w:val="00FB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3CF"/>
    <w:pPr>
      <w:ind w:left="720"/>
      <w:contextualSpacing/>
    </w:pPr>
  </w:style>
  <w:style w:type="table" w:styleId="a4">
    <w:name w:val="Table Grid"/>
    <w:basedOn w:val="a1"/>
    <w:uiPriority w:val="59"/>
    <w:rsid w:val="00B56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545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3CF"/>
    <w:pPr>
      <w:ind w:left="720"/>
      <w:contextualSpacing/>
    </w:pPr>
  </w:style>
  <w:style w:type="table" w:styleId="a4">
    <w:name w:val="Table Grid"/>
    <w:basedOn w:val="a1"/>
    <w:uiPriority w:val="59"/>
    <w:rsid w:val="00B56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545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lidovo.su/socialnaya-sfera/obrazova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2</TotalTime>
  <Pages>5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Алла Васильевна</cp:lastModifiedBy>
  <cp:revision>2</cp:revision>
  <cp:lastPrinted>2021-11-08T09:45:00Z</cp:lastPrinted>
  <dcterms:created xsi:type="dcterms:W3CDTF">2025-11-06T10:10:00Z</dcterms:created>
  <dcterms:modified xsi:type="dcterms:W3CDTF">2025-11-06T10:10:00Z</dcterms:modified>
</cp:coreProperties>
</file>