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0C8D" w:rsidRPr="008D6BBF" w:rsidRDefault="007F0C8D" w:rsidP="007F0C8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0" w:name="_GoBack"/>
      <w:bookmarkEnd w:id="0"/>
      <w:r w:rsidRPr="008D6BBF">
        <w:rPr>
          <w:rFonts w:ascii="Times New Roman" w:eastAsia="Times New Roman" w:hAnsi="Times New Roman"/>
          <w:b/>
          <w:sz w:val="28"/>
          <w:szCs w:val="28"/>
          <w:lang w:eastAsia="ru-RU"/>
        </w:rPr>
        <w:t>УПРАВЛЕНИЕ ОБРАЗОВАНИЯ</w:t>
      </w:r>
    </w:p>
    <w:p w:rsidR="007F0C8D" w:rsidRPr="008D6BBF" w:rsidRDefault="007F0C8D" w:rsidP="007F0C8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D6BBF">
        <w:rPr>
          <w:rFonts w:ascii="Times New Roman" w:eastAsia="Times New Roman" w:hAnsi="Times New Roman"/>
          <w:b/>
          <w:sz w:val="28"/>
          <w:szCs w:val="28"/>
          <w:lang w:eastAsia="ru-RU"/>
        </w:rPr>
        <w:t>АДМИНИСТРАЦИИ НЕЛИДОВСКОГО МУНИЦИПАЛЬНОГО ОКРУГА ТВЕРСКОЙ ОБЛАСТИ</w:t>
      </w:r>
    </w:p>
    <w:p w:rsidR="007F0C8D" w:rsidRPr="005A1E89" w:rsidRDefault="007F0C8D" w:rsidP="007F0C8D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7F0C8D" w:rsidRPr="00A919B9" w:rsidRDefault="007F0C8D" w:rsidP="007F0C8D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A919B9">
        <w:rPr>
          <w:rFonts w:ascii="Times New Roman" w:eastAsia="Times New Roman" w:hAnsi="Times New Roman"/>
          <w:b/>
          <w:sz w:val="32"/>
          <w:szCs w:val="32"/>
          <w:lang w:eastAsia="ru-RU"/>
        </w:rPr>
        <w:t>ПРИКАЗ</w:t>
      </w:r>
    </w:p>
    <w:p w:rsidR="007F0C8D" w:rsidRPr="00A919B9" w:rsidRDefault="007F0C8D" w:rsidP="007F0C8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F0C8D" w:rsidRPr="00A919B9" w:rsidRDefault="000D72C7" w:rsidP="0028753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14</w:t>
      </w:r>
      <w:r w:rsidR="0028753F">
        <w:rPr>
          <w:rFonts w:ascii="Times New Roman" w:eastAsia="Times New Roman" w:hAnsi="Times New Roman"/>
          <w:sz w:val="28"/>
          <w:szCs w:val="28"/>
          <w:lang w:eastAsia="ru-RU"/>
        </w:rPr>
        <w:t>.04.</w:t>
      </w:r>
      <w:r w:rsidR="007F0C8D" w:rsidRPr="00A919B9"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 w:rsidR="007F0C8D">
        <w:rPr>
          <w:rFonts w:ascii="Times New Roman" w:eastAsia="Times New Roman" w:hAnsi="Times New Roman"/>
          <w:sz w:val="28"/>
          <w:szCs w:val="28"/>
          <w:lang w:eastAsia="ru-RU"/>
        </w:rPr>
        <w:t>25</w:t>
      </w:r>
      <w:r w:rsidR="007F0C8D" w:rsidRPr="00A919B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</w:t>
      </w:r>
      <w:r w:rsidR="0028753F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="0028753F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7F0C8D">
        <w:rPr>
          <w:rFonts w:ascii="Times New Roman" w:eastAsia="Times New Roman" w:hAnsi="Times New Roman"/>
          <w:sz w:val="28"/>
          <w:szCs w:val="28"/>
          <w:lang w:eastAsia="ru-RU"/>
        </w:rPr>
        <w:t>г. Нелидово</w:t>
      </w:r>
      <w:r w:rsidR="007F0C8D" w:rsidRPr="00A919B9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            </w:t>
      </w:r>
      <w:r w:rsidR="007F0C8D">
        <w:rPr>
          <w:rFonts w:ascii="Times New Roman" w:eastAsia="Times New Roman" w:hAnsi="Times New Roman"/>
          <w:sz w:val="28"/>
          <w:szCs w:val="28"/>
          <w:lang w:eastAsia="ru-RU"/>
        </w:rPr>
        <w:t xml:space="preserve">      </w:t>
      </w:r>
      <w:r w:rsidR="0028753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</w:t>
      </w:r>
      <w:r w:rsidR="007F0C8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F0C8D" w:rsidRPr="00A919B9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="00D33D49">
        <w:rPr>
          <w:rFonts w:ascii="Times New Roman" w:eastAsia="Times New Roman" w:hAnsi="Times New Roman"/>
          <w:sz w:val="28"/>
          <w:szCs w:val="28"/>
          <w:lang w:eastAsia="ru-RU"/>
        </w:rPr>
        <w:t>60</w:t>
      </w:r>
    </w:p>
    <w:p w:rsidR="007F0C8D" w:rsidRPr="00A919B9" w:rsidRDefault="007F0C8D" w:rsidP="007F0C8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F0C8D" w:rsidRDefault="000D72C7" w:rsidP="007F0C8D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 </w:t>
      </w:r>
      <w:r w:rsidR="00347ED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</w:t>
      </w:r>
      <w:r w:rsidR="0028753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проведении </w:t>
      </w:r>
      <w:r w:rsidR="00347ED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государственной</w:t>
      </w:r>
      <w:proofErr w:type="gram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347ED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28753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итоговой </w:t>
      </w:r>
    </w:p>
    <w:p w:rsidR="0028753F" w:rsidRDefault="00347ED8" w:rsidP="007F0C8D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а</w:t>
      </w:r>
      <w:r w:rsidR="0028753F">
        <w:rPr>
          <w:rFonts w:ascii="Times New Roman" w:eastAsia="Times New Roman" w:hAnsi="Times New Roman"/>
          <w:b/>
          <w:sz w:val="28"/>
          <w:szCs w:val="28"/>
          <w:lang w:eastAsia="ru-RU"/>
        </w:rPr>
        <w:t>ттестации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28753F">
        <w:rPr>
          <w:rFonts w:ascii="Times New Roman" w:eastAsia="Times New Roman" w:hAnsi="Times New Roman"/>
          <w:b/>
          <w:sz w:val="28"/>
          <w:szCs w:val="28"/>
          <w:lang w:eastAsia="ru-RU"/>
        </w:rPr>
        <w:t>по образовательным программам</w:t>
      </w:r>
    </w:p>
    <w:p w:rsidR="00624226" w:rsidRDefault="001A1EB1" w:rsidP="007F0C8D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среднего      </w:t>
      </w:r>
      <w:r w:rsidR="00CD0A2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общего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</w:t>
      </w:r>
      <w:r w:rsidR="0028753F">
        <w:rPr>
          <w:rFonts w:ascii="Times New Roman" w:eastAsia="Times New Roman" w:hAnsi="Times New Roman"/>
          <w:b/>
          <w:sz w:val="28"/>
          <w:szCs w:val="28"/>
          <w:lang w:eastAsia="ru-RU"/>
        </w:rPr>
        <w:t>образования</w:t>
      </w:r>
      <w:r w:rsidR="00CD0A2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28753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</w:t>
      </w:r>
      <w:r w:rsidR="0028753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</w:t>
      </w:r>
      <w:r w:rsidR="0062422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форме </w:t>
      </w:r>
    </w:p>
    <w:p w:rsidR="001A1EB1" w:rsidRDefault="001A1EB1" w:rsidP="007F0C8D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единого         государственного   </w:t>
      </w:r>
      <w:r w:rsidR="00624226">
        <w:rPr>
          <w:rFonts w:ascii="Times New Roman" w:eastAsia="Times New Roman" w:hAnsi="Times New Roman"/>
          <w:b/>
          <w:sz w:val="28"/>
          <w:szCs w:val="28"/>
          <w:lang w:eastAsia="ru-RU"/>
        </w:rPr>
        <w:t>экзамена</w:t>
      </w:r>
      <w:r w:rsidR="000D72C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</w:t>
      </w:r>
      <w:proofErr w:type="gramStart"/>
      <w:r w:rsidR="0028753F">
        <w:rPr>
          <w:rFonts w:ascii="Times New Roman" w:eastAsia="Times New Roman" w:hAnsi="Times New Roman"/>
          <w:b/>
          <w:sz w:val="28"/>
          <w:szCs w:val="28"/>
          <w:lang w:eastAsia="ru-RU"/>
        </w:rPr>
        <w:t>в</w:t>
      </w:r>
      <w:proofErr w:type="gramEnd"/>
      <w:r w:rsidR="0028753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7F0C8D" w:rsidRPr="00A919B9" w:rsidRDefault="0028753F" w:rsidP="007F0C8D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2025 году</w:t>
      </w:r>
    </w:p>
    <w:p w:rsidR="007F0C8D" w:rsidRDefault="007F0C8D" w:rsidP="007F0C8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D72C7" w:rsidRDefault="0028753F" w:rsidP="0028753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8753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proofErr w:type="gramStart"/>
      <w:r w:rsidRPr="0028753F"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 w:rsidR="000D72C7">
        <w:rPr>
          <w:rFonts w:ascii="Times New Roman" w:eastAsia="Times New Roman" w:hAnsi="Times New Roman"/>
          <w:sz w:val="28"/>
          <w:szCs w:val="28"/>
          <w:lang w:eastAsia="ru-RU"/>
        </w:rPr>
        <w:t>соответствии с Федеральны</w:t>
      </w:r>
      <w:r w:rsidR="00F01C30">
        <w:rPr>
          <w:rFonts w:ascii="Times New Roman" w:eastAsia="Times New Roman" w:hAnsi="Times New Roman"/>
          <w:sz w:val="28"/>
          <w:szCs w:val="28"/>
          <w:lang w:eastAsia="ru-RU"/>
        </w:rPr>
        <w:t xml:space="preserve">м законом от 29.12.2012 № 273-ФЗ          </w:t>
      </w:r>
      <w:r w:rsidR="000D72C7">
        <w:rPr>
          <w:rFonts w:ascii="Times New Roman" w:eastAsia="Times New Roman" w:hAnsi="Times New Roman"/>
          <w:sz w:val="28"/>
          <w:szCs w:val="28"/>
          <w:lang w:eastAsia="ru-RU"/>
        </w:rPr>
        <w:t xml:space="preserve"> «Об образовании в Российской Федерации», приказами Министерства просвещения Российской Федерации и Федеральной службы по надзору в сфере образования и науки от 04.04.2023 № 232/551 «Об утверждении Порядка проведения государственной итоговой аттестации по образовательным программам основного общего об</w:t>
      </w:r>
      <w:r w:rsidR="001A1EB1">
        <w:rPr>
          <w:rFonts w:ascii="Times New Roman" w:eastAsia="Times New Roman" w:hAnsi="Times New Roman"/>
          <w:sz w:val="28"/>
          <w:szCs w:val="28"/>
          <w:lang w:eastAsia="ru-RU"/>
        </w:rPr>
        <w:t>разования»,  от 11.11.2024 № 788/2090</w:t>
      </w:r>
      <w:r w:rsidR="000D72C7">
        <w:rPr>
          <w:rFonts w:ascii="Times New Roman" w:eastAsia="Times New Roman" w:hAnsi="Times New Roman"/>
          <w:sz w:val="28"/>
          <w:szCs w:val="28"/>
          <w:lang w:eastAsia="ru-RU"/>
        </w:rPr>
        <w:t xml:space="preserve"> «Об утверждении единого расписания и продол</w:t>
      </w:r>
      <w:r w:rsidR="001A1EB1">
        <w:rPr>
          <w:rFonts w:ascii="Times New Roman" w:eastAsia="Times New Roman" w:hAnsi="Times New Roman"/>
          <w:sz w:val="28"/>
          <w:szCs w:val="28"/>
          <w:lang w:eastAsia="ru-RU"/>
        </w:rPr>
        <w:t>жительности проведения единого</w:t>
      </w:r>
      <w:r w:rsidR="000D72C7">
        <w:rPr>
          <w:rFonts w:ascii="Times New Roman" w:eastAsia="Times New Roman" w:hAnsi="Times New Roman"/>
          <w:sz w:val="28"/>
          <w:szCs w:val="28"/>
          <w:lang w:eastAsia="ru-RU"/>
        </w:rPr>
        <w:t xml:space="preserve"> государственного экзамена по</w:t>
      </w:r>
      <w:proofErr w:type="gramEnd"/>
      <w:r w:rsidR="000D72C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="000D72C7">
        <w:rPr>
          <w:rFonts w:ascii="Times New Roman" w:eastAsia="Times New Roman" w:hAnsi="Times New Roman"/>
          <w:sz w:val="28"/>
          <w:szCs w:val="28"/>
          <w:lang w:eastAsia="ru-RU"/>
        </w:rPr>
        <w:t xml:space="preserve">каждому учебному предмету, требований к использованию средств обучения и воспитания при его проведении в 2025 году», </w:t>
      </w:r>
      <w:r w:rsidR="00F01C3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D72C7">
        <w:rPr>
          <w:rFonts w:ascii="Times New Roman" w:eastAsia="Times New Roman" w:hAnsi="Times New Roman"/>
          <w:sz w:val="28"/>
          <w:szCs w:val="28"/>
          <w:lang w:eastAsia="ru-RU"/>
        </w:rPr>
        <w:t>Постановлением Администрации Нелидовского муниципального округа</w:t>
      </w:r>
      <w:r w:rsidR="00F01C30">
        <w:rPr>
          <w:rFonts w:ascii="Times New Roman" w:eastAsia="Times New Roman" w:hAnsi="Times New Roman"/>
          <w:sz w:val="28"/>
          <w:szCs w:val="28"/>
          <w:lang w:eastAsia="ru-RU"/>
        </w:rPr>
        <w:t xml:space="preserve"> Тверской области от 25.02.2025 </w:t>
      </w:r>
      <w:r w:rsidR="00CD0A22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="00F01C30">
        <w:rPr>
          <w:rFonts w:ascii="Times New Roman" w:eastAsia="Times New Roman" w:hAnsi="Times New Roman"/>
          <w:sz w:val="28"/>
          <w:szCs w:val="28"/>
          <w:lang w:eastAsia="ru-RU"/>
        </w:rPr>
        <w:t xml:space="preserve">496-па </w:t>
      </w:r>
      <w:r w:rsidR="00CD0A22">
        <w:rPr>
          <w:rFonts w:ascii="Times New Roman" w:eastAsia="Times New Roman" w:hAnsi="Times New Roman"/>
          <w:sz w:val="28"/>
          <w:szCs w:val="28"/>
          <w:lang w:eastAsia="ru-RU"/>
        </w:rPr>
        <w:t>«О проведении в 2025 году государственной итоговой аттестации в Нелидовском муниципальном округе</w:t>
      </w:r>
      <w:r w:rsidR="006009F5">
        <w:rPr>
          <w:rFonts w:ascii="Times New Roman" w:eastAsia="Times New Roman" w:hAnsi="Times New Roman"/>
          <w:sz w:val="28"/>
          <w:szCs w:val="28"/>
          <w:lang w:eastAsia="ru-RU"/>
        </w:rPr>
        <w:t xml:space="preserve"> Тверской области», </w:t>
      </w:r>
      <w:r w:rsidR="00F01C30">
        <w:rPr>
          <w:rFonts w:ascii="Times New Roman" w:eastAsia="Times New Roman" w:hAnsi="Times New Roman"/>
          <w:sz w:val="28"/>
          <w:szCs w:val="28"/>
          <w:lang w:eastAsia="ru-RU"/>
        </w:rPr>
        <w:t>в целях организованного проведения государственной итого</w:t>
      </w:r>
      <w:r w:rsidR="001A1EB1">
        <w:rPr>
          <w:rFonts w:ascii="Times New Roman" w:eastAsia="Times New Roman" w:hAnsi="Times New Roman"/>
          <w:sz w:val="28"/>
          <w:szCs w:val="28"/>
          <w:lang w:eastAsia="ru-RU"/>
        </w:rPr>
        <w:t>вой аттестации для выпускников 11</w:t>
      </w:r>
      <w:r w:rsidR="00F01C30">
        <w:rPr>
          <w:rFonts w:ascii="Times New Roman" w:eastAsia="Times New Roman" w:hAnsi="Times New Roman"/>
          <w:sz w:val="28"/>
          <w:szCs w:val="28"/>
          <w:lang w:eastAsia="ru-RU"/>
        </w:rPr>
        <w:t xml:space="preserve"> классов общеобразовательных организаций  </w:t>
      </w:r>
      <w:proofErr w:type="spellStart"/>
      <w:r w:rsidR="00F01C30">
        <w:rPr>
          <w:rFonts w:ascii="Times New Roman" w:eastAsia="Times New Roman" w:hAnsi="Times New Roman"/>
          <w:sz w:val="28"/>
          <w:szCs w:val="28"/>
          <w:lang w:eastAsia="ru-RU"/>
        </w:rPr>
        <w:t>Нелидовского</w:t>
      </w:r>
      <w:proofErr w:type="spellEnd"/>
      <w:r w:rsidR="00F01C30">
        <w:rPr>
          <w:rFonts w:ascii="Times New Roman" w:eastAsia="Times New Roman" w:hAnsi="Times New Roman"/>
          <w:sz w:val="28"/>
          <w:szCs w:val="28"/>
          <w:lang w:eastAsia="ru-RU"/>
        </w:rPr>
        <w:t xml:space="preserve">  м</w:t>
      </w:r>
      <w:r w:rsidR="001A1EB1">
        <w:rPr>
          <w:rFonts w:ascii="Times New Roman" w:eastAsia="Times New Roman" w:hAnsi="Times New Roman"/>
          <w:sz w:val="28"/>
          <w:szCs w:val="28"/>
          <w:lang w:eastAsia="ru-RU"/>
        </w:rPr>
        <w:t>униципального округа в 2025 году</w:t>
      </w:r>
      <w:proofErr w:type="gramEnd"/>
    </w:p>
    <w:p w:rsidR="006009F5" w:rsidRDefault="006009F5" w:rsidP="0028753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09F5" w:rsidRPr="006009F5" w:rsidRDefault="006009F5" w:rsidP="0028753F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proofErr w:type="gramStart"/>
      <w:r w:rsidRPr="006009F5">
        <w:rPr>
          <w:rFonts w:ascii="Times New Roman" w:eastAsia="Times New Roman" w:hAnsi="Times New Roman"/>
          <w:b/>
          <w:sz w:val="28"/>
          <w:szCs w:val="28"/>
          <w:lang w:eastAsia="ru-RU"/>
        </w:rPr>
        <w:t>П</w:t>
      </w:r>
      <w:proofErr w:type="gramEnd"/>
      <w:r w:rsidRPr="006009F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Р И К А З Ы ВА Ю:</w:t>
      </w:r>
    </w:p>
    <w:p w:rsidR="007F0C8D" w:rsidRDefault="007F0C8D" w:rsidP="007F0C8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09F5" w:rsidRDefault="006009F5" w:rsidP="006009F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Муниципальному координатору государственной итоговой  </w:t>
      </w:r>
      <w:r w:rsidRPr="006009F5">
        <w:rPr>
          <w:rFonts w:ascii="Times New Roman" w:eastAsia="Times New Roman" w:hAnsi="Times New Roman"/>
          <w:sz w:val="28"/>
          <w:szCs w:val="28"/>
          <w:lang w:eastAsia="ru-RU"/>
        </w:rPr>
        <w:t>аттестации</w:t>
      </w:r>
    </w:p>
    <w:p w:rsidR="006009F5" w:rsidRDefault="006009F5" w:rsidP="006009F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Цыгановой Ирине Николаевне:</w:t>
      </w:r>
    </w:p>
    <w:p w:rsidR="006009F5" w:rsidRDefault="006009F5" w:rsidP="006009F5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Обеспечить  проведение  государственной  итоговой   аттестации </w:t>
      </w:r>
    </w:p>
    <w:p w:rsidR="006009F5" w:rsidRDefault="006009F5" w:rsidP="006009F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для выпускников </w:t>
      </w:r>
      <w:r w:rsidR="001A1EB1">
        <w:rPr>
          <w:rFonts w:ascii="Times New Roman" w:eastAsia="Times New Roman" w:hAnsi="Times New Roman"/>
          <w:sz w:val="28"/>
          <w:szCs w:val="28"/>
          <w:lang w:eastAsia="ru-RU"/>
        </w:rPr>
        <w:t>текущего года  в форме единого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государственного экзамена с учётом соблюдения санитарно-эпидемиологических рекомендаций, </w:t>
      </w:r>
      <w:r w:rsidR="001A1EB1">
        <w:rPr>
          <w:rFonts w:ascii="Times New Roman" w:eastAsia="Times New Roman" w:hAnsi="Times New Roman"/>
          <w:sz w:val="28"/>
          <w:szCs w:val="28"/>
          <w:lang w:eastAsia="ru-RU"/>
        </w:rPr>
        <w:t>правил и нормативов с 23</w:t>
      </w:r>
      <w:r w:rsidR="00CA41B2">
        <w:rPr>
          <w:rFonts w:ascii="Times New Roman" w:eastAsia="Times New Roman" w:hAnsi="Times New Roman"/>
          <w:sz w:val="28"/>
          <w:szCs w:val="28"/>
          <w:lang w:eastAsia="ru-RU"/>
        </w:rPr>
        <w:t xml:space="preserve"> мая по 04 июля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2025 года.</w:t>
      </w:r>
    </w:p>
    <w:p w:rsidR="001A1EB1" w:rsidRPr="001A1EB1" w:rsidRDefault="006009F5" w:rsidP="001A1EB1">
      <w:pPr>
        <w:pStyle w:val="a3"/>
        <w:numPr>
          <w:ilvl w:val="1"/>
          <w:numId w:val="1"/>
        </w:numPr>
        <w:spacing w:after="24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Обеспечить 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контроль  за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по</w:t>
      </w:r>
      <w:r w:rsidR="001A1EB1">
        <w:rPr>
          <w:rFonts w:ascii="Times New Roman" w:eastAsia="Times New Roman" w:hAnsi="Times New Roman"/>
          <w:sz w:val="28"/>
          <w:szCs w:val="28"/>
          <w:lang w:eastAsia="ru-RU"/>
        </w:rPr>
        <w:t>дготовкой ППЭ-2701 (Школа № 4).</w:t>
      </w:r>
    </w:p>
    <w:p w:rsidR="00241D43" w:rsidRDefault="00241D43" w:rsidP="00241D4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Провести  государственную  итогову</w:t>
      </w:r>
      <w:r w:rsidR="001A1EB1">
        <w:rPr>
          <w:rFonts w:ascii="Times New Roman" w:eastAsia="Times New Roman" w:hAnsi="Times New Roman"/>
          <w:sz w:val="28"/>
          <w:szCs w:val="28"/>
          <w:lang w:eastAsia="ru-RU"/>
        </w:rPr>
        <w:t xml:space="preserve">ю аттестацию  в  форме     </w:t>
      </w:r>
      <w:proofErr w:type="gramStart"/>
      <w:r w:rsidR="001A1EB1">
        <w:rPr>
          <w:rFonts w:ascii="Times New Roman" w:eastAsia="Times New Roman" w:hAnsi="Times New Roman"/>
          <w:sz w:val="28"/>
          <w:szCs w:val="28"/>
          <w:lang w:eastAsia="ru-RU"/>
        </w:rPr>
        <w:t>единого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241D43" w:rsidRDefault="00241D43" w:rsidP="00241D4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государстве</w:t>
      </w:r>
      <w:r w:rsidRPr="00241D43">
        <w:rPr>
          <w:rFonts w:ascii="Times New Roman" w:eastAsia="Times New Roman" w:hAnsi="Times New Roman"/>
          <w:sz w:val="28"/>
          <w:szCs w:val="28"/>
          <w:lang w:eastAsia="ru-RU"/>
        </w:rPr>
        <w:t>нного экзамена</w:t>
      </w:r>
      <w:r w:rsidR="001A1EB1">
        <w:rPr>
          <w:rFonts w:ascii="Times New Roman" w:eastAsia="Times New Roman" w:hAnsi="Times New Roman"/>
          <w:sz w:val="28"/>
          <w:szCs w:val="28"/>
          <w:lang w:eastAsia="ru-RU"/>
        </w:rPr>
        <w:t xml:space="preserve">  для выпускников текущего года общеобразовательных организаций </w:t>
      </w:r>
      <w:proofErr w:type="spellStart"/>
      <w:r w:rsidR="001A1EB1">
        <w:rPr>
          <w:rFonts w:ascii="Times New Roman" w:eastAsia="Times New Roman" w:hAnsi="Times New Roman"/>
          <w:sz w:val="28"/>
          <w:szCs w:val="28"/>
          <w:lang w:eastAsia="ru-RU"/>
        </w:rPr>
        <w:t>Нелидовского</w:t>
      </w:r>
      <w:proofErr w:type="spellEnd"/>
      <w:r w:rsidR="001A1EB1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округа по каждому общеобразовательному предмету в установленные Министерством  просвещения Российской Федерации сроки:</w:t>
      </w:r>
    </w:p>
    <w:p w:rsidR="00241D43" w:rsidRDefault="00241D43" w:rsidP="00241D4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 ППЭ-2701 (Школа № 4):</w:t>
      </w:r>
    </w:p>
    <w:p w:rsidR="001A1EB1" w:rsidRDefault="001A1EB1" w:rsidP="001A1EB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23.05.2025 – история, литература, химия;</w:t>
      </w:r>
    </w:p>
    <w:p w:rsidR="001A1EB1" w:rsidRDefault="001A1EB1" w:rsidP="001A1EB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27.05.2025 – базовая математик</w:t>
      </w:r>
      <w:r w:rsidR="00CA41B2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профильная математика;</w:t>
      </w:r>
    </w:p>
    <w:p w:rsidR="001A1EB1" w:rsidRDefault="001A1EB1" w:rsidP="001A1EB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30.05.2025 – русский язык; </w:t>
      </w:r>
    </w:p>
    <w:p w:rsidR="001A1EB1" w:rsidRDefault="001A1EB1" w:rsidP="001A1EB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02.06.2025 – обществознание, физика;</w:t>
      </w:r>
    </w:p>
    <w:p w:rsidR="001A1EB1" w:rsidRDefault="001A1EB1" w:rsidP="001A1EB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05.06.2025 – английский язык (письменная часть), биология, география;</w:t>
      </w:r>
    </w:p>
    <w:p w:rsidR="001A1EB1" w:rsidRDefault="001A1EB1" w:rsidP="001A1EB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10.06.2025 – информатика;</w:t>
      </w:r>
    </w:p>
    <w:p w:rsidR="001A1EB1" w:rsidRDefault="001A1EB1" w:rsidP="001A1EB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11.06.2025 – английский язык (устная часть);</w:t>
      </w:r>
    </w:p>
    <w:p w:rsidR="001A1EB1" w:rsidRDefault="001A1EB1" w:rsidP="001A1EB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16.06.2025 – обществознание, физика;</w:t>
      </w:r>
    </w:p>
    <w:p w:rsidR="001A1EB1" w:rsidRDefault="001A1EB1" w:rsidP="001A1EB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(резервные сроки)</w:t>
      </w:r>
    </w:p>
    <w:p w:rsidR="001A1EB1" w:rsidRDefault="001A1EB1" w:rsidP="001A1EB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17.06.2025 – русский язык;</w:t>
      </w:r>
    </w:p>
    <w:p w:rsidR="001A1EB1" w:rsidRDefault="001A1EB1" w:rsidP="001A1EB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18.06.2025 – история;</w:t>
      </w:r>
    </w:p>
    <w:p w:rsidR="001A1EB1" w:rsidRDefault="001A1EB1" w:rsidP="001A1EB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19.06.2025 – биология, информатика;</w:t>
      </w:r>
    </w:p>
    <w:p w:rsidR="001A1EB1" w:rsidRDefault="001A1EB1" w:rsidP="001A1EB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20.06.2025 – базовая математика, профильная математика;</w:t>
      </w:r>
    </w:p>
    <w:p w:rsidR="001A1EB1" w:rsidRPr="001A1EB1" w:rsidRDefault="001A1EB1" w:rsidP="00D33D49">
      <w:pPr>
        <w:spacing w:after="12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23.06.2025 – география, литература, физика.</w:t>
      </w:r>
    </w:p>
    <w:p w:rsidR="0062117E" w:rsidRDefault="0062117E" w:rsidP="0062117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Назначить   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Арнаутову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Елену  Викторовну,   главного      специалиста </w:t>
      </w:r>
    </w:p>
    <w:p w:rsidR="0062117E" w:rsidRDefault="0062117E" w:rsidP="00D33D49">
      <w:pPr>
        <w:spacing w:after="12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117E">
        <w:rPr>
          <w:rFonts w:ascii="Times New Roman" w:eastAsia="Times New Roman" w:hAnsi="Times New Roman"/>
          <w:sz w:val="28"/>
          <w:szCs w:val="28"/>
          <w:lang w:eastAsia="ru-RU"/>
        </w:rPr>
        <w:t>Управления образования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ответственной за информирование участников государственной итоговой аттестации о получении ими результа</w:t>
      </w:r>
      <w:r w:rsidR="007E53E2">
        <w:rPr>
          <w:rFonts w:ascii="Times New Roman" w:eastAsia="Times New Roman" w:hAnsi="Times New Roman"/>
          <w:sz w:val="28"/>
          <w:szCs w:val="28"/>
          <w:lang w:eastAsia="ru-RU"/>
        </w:rPr>
        <w:t>та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х.</w:t>
      </w:r>
    </w:p>
    <w:p w:rsidR="0062117E" w:rsidRDefault="0062117E" w:rsidP="0062117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Арнаутовой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Елене Викторовне,   ответственной  за   информирование </w:t>
      </w:r>
    </w:p>
    <w:p w:rsidR="0062117E" w:rsidRDefault="0062117E" w:rsidP="0062117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участников госу</w:t>
      </w:r>
      <w:r w:rsidRPr="0062117E">
        <w:rPr>
          <w:rFonts w:ascii="Times New Roman" w:eastAsia="Times New Roman" w:hAnsi="Times New Roman"/>
          <w:sz w:val="28"/>
          <w:szCs w:val="28"/>
          <w:lang w:eastAsia="ru-RU"/>
        </w:rPr>
        <w:t>дарственной итоговой аттестации о полученных ими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результатах:</w:t>
      </w:r>
    </w:p>
    <w:p w:rsidR="0062117E" w:rsidRDefault="0062117E" w:rsidP="0062117E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Организовать </w:t>
      </w:r>
      <w:r w:rsidR="007E53E2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получение</w:t>
      </w:r>
      <w:r w:rsidR="007E53E2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из</w:t>
      </w:r>
      <w:r w:rsidR="007E53E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Регионального центра  обработки </w:t>
      </w:r>
    </w:p>
    <w:p w:rsidR="0062117E" w:rsidRDefault="006A0C4C" w:rsidP="0062117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62117E" w:rsidRPr="0062117E">
        <w:rPr>
          <w:rFonts w:ascii="Times New Roman" w:eastAsia="Times New Roman" w:hAnsi="Times New Roman"/>
          <w:sz w:val="28"/>
          <w:szCs w:val="28"/>
          <w:lang w:eastAsia="ru-RU"/>
        </w:rPr>
        <w:t>нформации</w:t>
      </w:r>
      <w:r w:rsidR="007E53E2">
        <w:rPr>
          <w:rFonts w:ascii="Times New Roman" w:eastAsia="Times New Roman" w:hAnsi="Times New Roman"/>
          <w:sz w:val="28"/>
          <w:szCs w:val="28"/>
          <w:lang w:eastAsia="ru-RU"/>
        </w:rPr>
        <w:t xml:space="preserve"> результатов государственной итоговой аттестации </w:t>
      </w:r>
      <w:proofErr w:type="gramStart"/>
      <w:r w:rsidR="007E53E2">
        <w:rPr>
          <w:rFonts w:ascii="Times New Roman" w:eastAsia="Times New Roman" w:hAnsi="Times New Roman"/>
          <w:sz w:val="28"/>
          <w:szCs w:val="28"/>
          <w:lang w:eastAsia="ru-RU"/>
        </w:rPr>
        <w:t>по соответствующему общеобразовательному предмету для информирования о результатах  по каждому учебному предмету в соответствии</w:t>
      </w:r>
      <w:proofErr w:type="gramEnd"/>
      <w:r w:rsidR="007E53E2">
        <w:rPr>
          <w:rFonts w:ascii="Times New Roman" w:eastAsia="Times New Roman" w:hAnsi="Times New Roman"/>
          <w:sz w:val="28"/>
          <w:szCs w:val="28"/>
          <w:lang w:eastAsia="ru-RU"/>
        </w:rPr>
        <w:t xml:space="preserve"> с требованиями законодательства Российской Федерации в области защиты персональных  данных.</w:t>
      </w:r>
    </w:p>
    <w:p w:rsidR="007E53E2" w:rsidRDefault="007E53E2" w:rsidP="007E53E2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Организовать       выдачу         протоколов       с        результатами  </w:t>
      </w:r>
    </w:p>
    <w:p w:rsidR="007E53E2" w:rsidRDefault="007E53E2" w:rsidP="007E53E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E53E2">
        <w:rPr>
          <w:rFonts w:ascii="Times New Roman" w:eastAsia="Times New Roman" w:hAnsi="Times New Roman"/>
          <w:sz w:val="28"/>
          <w:szCs w:val="28"/>
          <w:lang w:eastAsia="ru-RU"/>
        </w:rPr>
        <w:t>государственной итог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овой </w:t>
      </w:r>
      <w:r w:rsidRPr="007E53E2">
        <w:rPr>
          <w:rFonts w:ascii="Times New Roman" w:eastAsia="Times New Roman" w:hAnsi="Times New Roman"/>
          <w:sz w:val="28"/>
          <w:szCs w:val="28"/>
          <w:lang w:eastAsia="ru-RU"/>
        </w:rPr>
        <w:t>аттестации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 день получения данных протоколов по соответствующему общеобразовательному предмету в общеобразовате</w:t>
      </w:r>
      <w:r w:rsidR="00CA41B2">
        <w:rPr>
          <w:rFonts w:ascii="Times New Roman" w:eastAsia="Times New Roman" w:hAnsi="Times New Roman"/>
          <w:sz w:val="28"/>
          <w:szCs w:val="28"/>
          <w:lang w:eastAsia="ru-RU"/>
        </w:rPr>
        <w:t>льные организации, расположенные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на территории 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Нелидовского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округа, для информирования участников о полученных ими результатах.</w:t>
      </w:r>
    </w:p>
    <w:p w:rsidR="007E53E2" w:rsidRDefault="007E53E2" w:rsidP="007E53E2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Обеспечить   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контроль    за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своевременным   информированием </w:t>
      </w:r>
    </w:p>
    <w:p w:rsidR="007E53E2" w:rsidRDefault="007E53E2" w:rsidP="007E53E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E53E2">
        <w:rPr>
          <w:rFonts w:ascii="Times New Roman" w:eastAsia="Times New Roman" w:hAnsi="Times New Roman"/>
          <w:sz w:val="28"/>
          <w:szCs w:val="28"/>
          <w:lang w:eastAsia="ru-RU"/>
        </w:rPr>
        <w:t>участник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ов государственной итоговой атте</w:t>
      </w:r>
      <w:r w:rsidRPr="007E53E2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7E53E2">
        <w:rPr>
          <w:rFonts w:ascii="Times New Roman" w:eastAsia="Times New Roman" w:hAnsi="Times New Roman"/>
          <w:sz w:val="28"/>
          <w:szCs w:val="28"/>
          <w:lang w:eastAsia="ru-RU"/>
        </w:rPr>
        <w:t>ации о результат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7E53E2">
        <w:rPr>
          <w:rFonts w:ascii="Times New Roman" w:eastAsia="Times New Roman" w:hAnsi="Times New Roman"/>
          <w:sz w:val="28"/>
          <w:szCs w:val="28"/>
          <w:lang w:eastAsia="ru-RU"/>
        </w:rPr>
        <w:t>х по каждому общеобраз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ов</w:t>
      </w:r>
      <w:r w:rsidRPr="007E53E2">
        <w:rPr>
          <w:rFonts w:ascii="Times New Roman" w:eastAsia="Times New Roman" w:hAnsi="Times New Roman"/>
          <w:sz w:val="28"/>
          <w:szCs w:val="28"/>
          <w:lang w:eastAsia="ru-RU"/>
        </w:rPr>
        <w:t>ательному предмету.</w:t>
      </w:r>
    </w:p>
    <w:p w:rsidR="007E53E2" w:rsidRDefault="007E53E2" w:rsidP="007E53E2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Обеспечить ознакомление участников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государственной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итоговой </w:t>
      </w:r>
    </w:p>
    <w:p w:rsidR="007E53E2" w:rsidRDefault="007E53E2" w:rsidP="00D33D49">
      <w:pPr>
        <w:spacing w:after="12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Аттестации с полученными ими результатами по  соответствующему общеобразовательному предмету, с решениями ГЭК и с  решениями конфликтной комиссии по вопросам изменения и (или) аннулирования результатов в течение одного рабочего дня со дня передачи в общеобразовательные организации, с использованием протокола ознакомления участников.</w:t>
      </w:r>
    </w:p>
    <w:p w:rsidR="007E53E2" w:rsidRDefault="007E53E2" w:rsidP="007E53E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Руководителям </w:t>
      </w:r>
      <w:r w:rsidR="004A2666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общеобразовательных</w:t>
      </w:r>
      <w:r w:rsidR="004A2666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организаций</w:t>
      </w:r>
      <w:r w:rsidR="004A2666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Нелидовского </w:t>
      </w:r>
    </w:p>
    <w:p w:rsidR="007E53E2" w:rsidRDefault="004A2666" w:rsidP="007E53E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ок</w:t>
      </w:r>
      <w:r w:rsidR="007E53E2" w:rsidRPr="007E53E2">
        <w:rPr>
          <w:rFonts w:ascii="Times New Roman" w:eastAsia="Times New Roman" w:hAnsi="Times New Roman"/>
          <w:sz w:val="28"/>
          <w:szCs w:val="28"/>
          <w:lang w:eastAsia="ru-RU"/>
        </w:rPr>
        <w:t>руга:</w:t>
      </w:r>
    </w:p>
    <w:p w:rsidR="004A2666" w:rsidRDefault="004A2666" w:rsidP="004A2666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Провести под  роспись инструктажи   с  выпускниками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текущего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4A2666" w:rsidRDefault="004A2666" w:rsidP="004A266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r w:rsidRPr="004A2666">
        <w:rPr>
          <w:rFonts w:ascii="Times New Roman" w:eastAsia="Times New Roman" w:hAnsi="Times New Roman"/>
          <w:sz w:val="28"/>
          <w:szCs w:val="28"/>
          <w:lang w:eastAsia="ru-RU"/>
        </w:rPr>
        <w:t>ода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 порядке проведения государственной итоговой аттестации, в том числе о прибытии на экзамены строго по графику, об организации питьевого режима, об основаниях для удаления с экзамена, изменения или аннулирования результатов, о порядке подачи и рассмотрении апелляций, о времени и месте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ознакомления с результатами</w:t>
      </w:r>
      <w:r w:rsidR="00CA41B2">
        <w:rPr>
          <w:rFonts w:ascii="Times New Roman" w:eastAsia="Times New Roman" w:hAnsi="Times New Roman"/>
          <w:sz w:val="28"/>
          <w:szCs w:val="28"/>
          <w:lang w:eastAsia="ru-RU"/>
        </w:rPr>
        <w:t>, правилами проведения единого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государственного экзамена.</w:t>
      </w:r>
    </w:p>
    <w:p w:rsidR="004A2666" w:rsidRDefault="004A2666" w:rsidP="004A2666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Под  роспись  проинформировать  работников,  привлекаемых 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</w:p>
    <w:p w:rsidR="004A2666" w:rsidRDefault="004A2666" w:rsidP="004A266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A2666">
        <w:rPr>
          <w:rFonts w:ascii="Times New Roman" w:eastAsia="Times New Roman" w:hAnsi="Times New Roman"/>
          <w:sz w:val="28"/>
          <w:szCs w:val="28"/>
          <w:lang w:eastAsia="ru-RU"/>
        </w:rPr>
        <w:t>проведению государственной</w:t>
      </w:r>
      <w:r w:rsidR="006A0C4C">
        <w:rPr>
          <w:rFonts w:ascii="Times New Roman" w:eastAsia="Times New Roman" w:hAnsi="Times New Roman"/>
          <w:sz w:val="28"/>
          <w:szCs w:val="28"/>
          <w:lang w:eastAsia="ru-RU"/>
        </w:rPr>
        <w:t xml:space="preserve"> итоговой аттестации, о сроках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местах и порядке проведения государственной итоговой аттестации, в том числе об основаниях для удаления из пункта проведения экзаменов, о применении мер дисциплинарного и административного воздействия в отношении лиц,  привлекаемых к проведению государственной итоговой аттестации и нарушивших установленный порядок проведения государственной итоговой аттестации до 20.05.2025.</w:t>
      </w:r>
    </w:p>
    <w:p w:rsidR="004A2666" w:rsidRDefault="004A2666" w:rsidP="004A2666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Взять под личный </w:t>
      </w:r>
      <w:r w:rsidR="00D33D4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контроль </w:t>
      </w:r>
      <w:r w:rsidR="00D33D4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присутствия</w:t>
      </w:r>
      <w:r w:rsidR="00D33D4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на пункте проведения </w:t>
      </w:r>
    </w:p>
    <w:p w:rsidR="004A2666" w:rsidRDefault="004A2666" w:rsidP="004A266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A2666">
        <w:rPr>
          <w:rFonts w:ascii="Times New Roman" w:eastAsia="Times New Roman" w:hAnsi="Times New Roman"/>
          <w:sz w:val="28"/>
          <w:szCs w:val="28"/>
          <w:lang w:eastAsia="ru-RU"/>
        </w:rPr>
        <w:t>экзаменов педагогов, занятых для проведения 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сударственной итоговой аттестации.</w:t>
      </w:r>
    </w:p>
    <w:p w:rsidR="004A2666" w:rsidRDefault="004A2666" w:rsidP="004A2666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Определить     в     общеобразовательных     организациях      лиц, </w:t>
      </w:r>
    </w:p>
    <w:p w:rsidR="004A2666" w:rsidRDefault="004A2666" w:rsidP="004A266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4A2666">
        <w:rPr>
          <w:rFonts w:ascii="Times New Roman" w:eastAsia="Times New Roman" w:hAnsi="Times New Roman"/>
          <w:sz w:val="28"/>
          <w:szCs w:val="28"/>
          <w:lang w:eastAsia="ru-RU"/>
        </w:rPr>
        <w:t>тветственных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за сопровождение</w:t>
      </w:r>
      <w:r w:rsidR="00311F35">
        <w:rPr>
          <w:rFonts w:ascii="Times New Roman" w:eastAsia="Times New Roman" w:hAnsi="Times New Roman"/>
          <w:sz w:val="28"/>
          <w:szCs w:val="28"/>
          <w:lang w:eastAsia="ru-RU"/>
        </w:rPr>
        <w:t xml:space="preserve"> обучающихся на экзамены.</w:t>
      </w:r>
    </w:p>
    <w:p w:rsidR="00311F35" w:rsidRDefault="00311F35" w:rsidP="00311F35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Организовать    получение    из         Управления        образования  </w:t>
      </w:r>
    </w:p>
    <w:p w:rsidR="00311F35" w:rsidRDefault="00311F35" w:rsidP="00311F3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Pr="00311F35">
        <w:rPr>
          <w:rFonts w:ascii="Times New Roman" w:eastAsia="Times New Roman" w:hAnsi="Times New Roman"/>
          <w:sz w:val="28"/>
          <w:szCs w:val="28"/>
          <w:lang w:eastAsia="ru-RU"/>
        </w:rPr>
        <w:t>езультатов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государственной итоговой аттестации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по учебному предмету для информирования участников государственной итоговой аттестации о результатах в соответствии с требованиями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законодательства Российской Федерации в области защиты персональных данных.</w:t>
      </w:r>
    </w:p>
    <w:p w:rsidR="00311F35" w:rsidRDefault="00311F35" w:rsidP="00311F35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Ознакомить участников государственной итоговой аттестации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proofErr w:type="gramEnd"/>
    </w:p>
    <w:p w:rsidR="00311F35" w:rsidRDefault="00311F35" w:rsidP="00311F3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полученными ими результатами по соответствующему учебному предмету, с решениями государственной экзаменационной комиссии и с решениями конфликтной комиссии по вопросам изменения и (или) аннулирования результатов не позднее двух рабочих  дней со дня их утверждения государственной  экзаменационной комиссией с использованием протокола ознакомления участников.</w:t>
      </w:r>
    </w:p>
    <w:p w:rsidR="00311F35" w:rsidRDefault="00311F35" w:rsidP="00311F35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Обеспечить  хранения  протоколов  ознакомления  участников 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311F35" w:rsidRDefault="006A0C4C" w:rsidP="00311F3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="00311F35" w:rsidRPr="00311F35">
        <w:rPr>
          <w:rFonts w:ascii="Times New Roman" w:eastAsia="Times New Roman" w:hAnsi="Times New Roman"/>
          <w:sz w:val="28"/>
          <w:szCs w:val="28"/>
          <w:lang w:eastAsia="ru-RU"/>
        </w:rPr>
        <w:t>езультатами</w:t>
      </w:r>
      <w:r w:rsidR="00311F35">
        <w:rPr>
          <w:rFonts w:ascii="Times New Roman" w:eastAsia="Times New Roman" w:hAnsi="Times New Roman"/>
          <w:sz w:val="28"/>
          <w:szCs w:val="28"/>
          <w:lang w:eastAsia="ru-RU"/>
        </w:rPr>
        <w:t xml:space="preserve"> до 31.12.2025.</w:t>
      </w:r>
    </w:p>
    <w:p w:rsidR="00311F35" w:rsidRDefault="00311F35" w:rsidP="00311F3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11F35" w:rsidRPr="00311F35" w:rsidRDefault="00311F35" w:rsidP="00311F3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исполнением приказа оставляю за собой.</w:t>
      </w:r>
    </w:p>
    <w:p w:rsidR="0062117E" w:rsidRPr="0062117E" w:rsidRDefault="0062117E" w:rsidP="0062117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F0C8D" w:rsidRPr="00A919B9" w:rsidRDefault="00311F35" w:rsidP="00311F3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7F0C8D" w:rsidRDefault="007F0C8D" w:rsidP="007F0C8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Руководитель </w:t>
      </w:r>
    </w:p>
    <w:p w:rsidR="007F0C8D" w:rsidRDefault="007F0C8D" w:rsidP="006009F5">
      <w:pPr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>Управления образования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A919B9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</w:t>
      </w:r>
      <w:r w:rsidRPr="00A919B9">
        <w:rPr>
          <w:rFonts w:ascii="Times New Roman" w:eastAsia="Times New Roman" w:hAnsi="Times New Roman"/>
          <w:sz w:val="28"/>
          <w:szCs w:val="28"/>
          <w:lang w:eastAsia="ru-RU"/>
        </w:rPr>
        <w:t xml:space="preserve"> Э.Н.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919B9">
        <w:rPr>
          <w:rFonts w:ascii="Times New Roman" w:eastAsia="Times New Roman" w:hAnsi="Times New Roman"/>
          <w:sz w:val="28"/>
          <w:szCs w:val="28"/>
          <w:lang w:eastAsia="ru-RU"/>
        </w:rPr>
        <w:t>Кротов</w:t>
      </w:r>
    </w:p>
    <w:p w:rsidR="007F0C8D" w:rsidRDefault="007F0C8D" w:rsidP="007F0C8D"/>
    <w:p w:rsidR="000B6D96" w:rsidRDefault="000B6D96"/>
    <w:sectPr w:rsidR="000B6D96" w:rsidSect="00B93EC9">
      <w:pgSz w:w="11906" w:h="16838"/>
      <w:pgMar w:top="851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C51819"/>
    <w:multiLevelType w:val="hybridMultilevel"/>
    <w:tmpl w:val="3F005FC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E93B0B"/>
    <w:multiLevelType w:val="multilevel"/>
    <w:tmpl w:val="29BC7B72"/>
    <w:lvl w:ilvl="0">
      <w:start w:val="1"/>
      <w:numFmt w:val="decimal"/>
      <w:lvlText w:val="%1."/>
      <w:lvlJc w:val="left"/>
      <w:pPr>
        <w:ind w:left="105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8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2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28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attachedTemplate r:id="rId1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189"/>
    <w:rsid w:val="000B6D96"/>
    <w:rsid w:val="000D72C7"/>
    <w:rsid w:val="00127204"/>
    <w:rsid w:val="00154E45"/>
    <w:rsid w:val="001A1EB1"/>
    <w:rsid w:val="00241D43"/>
    <w:rsid w:val="0028753F"/>
    <w:rsid w:val="00300393"/>
    <w:rsid w:val="00311F35"/>
    <w:rsid w:val="00347ED8"/>
    <w:rsid w:val="00477189"/>
    <w:rsid w:val="004A2666"/>
    <w:rsid w:val="005B083D"/>
    <w:rsid w:val="006009F5"/>
    <w:rsid w:val="0062117E"/>
    <w:rsid w:val="00624226"/>
    <w:rsid w:val="00632A17"/>
    <w:rsid w:val="006A0C4C"/>
    <w:rsid w:val="007E53E2"/>
    <w:rsid w:val="007F0C8D"/>
    <w:rsid w:val="00B93EC9"/>
    <w:rsid w:val="00BE2650"/>
    <w:rsid w:val="00CA41B2"/>
    <w:rsid w:val="00CD0A22"/>
    <w:rsid w:val="00D33D49"/>
    <w:rsid w:val="00F01C30"/>
    <w:rsid w:val="00FC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C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09F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C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09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entr\Desktop\&#1055;&#1088;&#1080;&#1082;&#1072;&#1079;%20&#1059;&#1087;&#1088;&#1072;&#1074;&#1083;&#1077;&#1085;&#1080;&#1103;%20&#1086;&#1073;&#1088;&#1072;&#1079;&#1086;&#1074;&#1072;&#1085;&#1080;&#1103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Приказ Управления образования</Template>
  <TotalTime>1</TotalTime>
  <Pages>3</Pages>
  <Words>991</Words>
  <Characters>5654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centr</dc:creator>
  <cp:lastModifiedBy>Алла Васильевна</cp:lastModifiedBy>
  <cp:revision>2</cp:revision>
  <dcterms:created xsi:type="dcterms:W3CDTF">2025-05-21T07:11:00Z</dcterms:created>
  <dcterms:modified xsi:type="dcterms:W3CDTF">2025-05-21T07:11:00Z</dcterms:modified>
</cp:coreProperties>
</file>